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D89C" w14:textId="77777777" w:rsidR="0034725D" w:rsidRDefault="0034725D" w:rsidP="00B641C6">
      <w:pPr>
        <w:tabs>
          <w:tab w:val="left" w:pos="1290"/>
        </w:tabs>
      </w:pPr>
    </w:p>
    <w:p w14:paraId="7CBDC17E" w14:textId="77777777" w:rsidR="00EE09BA" w:rsidRPr="00EE09BA" w:rsidRDefault="00EE09BA" w:rsidP="00EE09BA">
      <w:pPr>
        <w:spacing w:after="0"/>
        <w:jc w:val="center"/>
        <w:rPr>
          <w:rFonts w:ascii="Arial" w:hAnsi="Arial" w:cs="Arial"/>
          <w:b/>
          <w:bCs/>
          <w:color w:val="0D0D0D"/>
          <w:sz w:val="28"/>
          <w:szCs w:val="28"/>
          <w:lang w:eastAsia="en-GB"/>
        </w:rPr>
      </w:pPr>
      <w:r w:rsidRPr="00EE09BA">
        <w:rPr>
          <w:rFonts w:ascii="Arial" w:hAnsi="Arial" w:cs="Arial"/>
          <w:b/>
          <w:bCs/>
          <w:color w:val="0D0D0D"/>
          <w:sz w:val="28"/>
          <w:szCs w:val="28"/>
          <w:lang w:eastAsia="en-GB"/>
        </w:rPr>
        <w:t>Referral – Part 1</w:t>
      </w:r>
    </w:p>
    <w:tbl>
      <w:tblPr>
        <w:tblStyle w:val="TableGrid"/>
        <w:tblW w:w="10420" w:type="dxa"/>
        <w:tblInd w:w="0" w:type="dxa"/>
        <w:tblLook w:val="04A0" w:firstRow="1" w:lastRow="0" w:firstColumn="1" w:lastColumn="0" w:noHBand="0" w:noVBand="1"/>
      </w:tblPr>
      <w:tblGrid>
        <w:gridCol w:w="1804"/>
        <w:gridCol w:w="1589"/>
        <w:gridCol w:w="1110"/>
        <w:gridCol w:w="26"/>
        <w:gridCol w:w="966"/>
        <w:gridCol w:w="283"/>
        <w:gridCol w:w="851"/>
        <w:gridCol w:w="184"/>
        <w:gridCol w:w="362"/>
        <w:gridCol w:w="30"/>
        <w:gridCol w:w="1276"/>
        <w:gridCol w:w="981"/>
        <w:gridCol w:w="958"/>
      </w:tblGrid>
      <w:tr w:rsidR="00EE09BA" w:rsidRPr="00EE09BA" w14:paraId="2E1AD63B" w14:textId="77777777" w:rsidTr="00C64D58">
        <w:tc>
          <w:tcPr>
            <w:tcW w:w="10420" w:type="dxa"/>
            <w:gridSpan w:val="13"/>
            <w:shd w:val="clear" w:color="auto" w:fill="F7CAAC" w:themeFill="accent2" w:themeFillTint="66"/>
          </w:tcPr>
          <w:p w14:paraId="16B50366" w14:textId="69D7FEB2" w:rsidR="00EE09BA" w:rsidRPr="00EE09BA" w:rsidRDefault="00EE09BA" w:rsidP="00EE09BA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8"/>
                <w:szCs w:val="28"/>
                <w:lang w:eastAsia="en-GB"/>
              </w:rPr>
              <w:t>COMMUNITY REHABILITATION TEAMS</w:t>
            </w:r>
            <w:r w:rsidR="00A818EA">
              <w:rPr>
                <w:rFonts w:ascii="Arial" w:hAnsi="Arial" w:cs="Arial"/>
                <w:b/>
                <w:bCs/>
                <w:color w:val="0D0D0D"/>
                <w:sz w:val="28"/>
                <w:szCs w:val="28"/>
                <w:lang w:eastAsia="en-GB"/>
              </w:rPr>
              <w:t xml:space="preserve"> – Trafford </w:t>
            </w:r>
          </w:p>
          <w:p w14:paraId="39502703" w14:textId="420B5334" w:rsidR="00EE09BA" w:rsidRPr="00EE09BA" w:rsidRDefault="00D46427" w:rsidP="00EE09BA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>PLEASE E</w:t>
            </w:r>
            <w:r w:rsidR="00EE09BA"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>MAIL ALL COMPLETED FORMS TO:</w:t>
            </w:r>
            <w:r w:rsidR="00EE09BA" w:rsidRPr="00EE09BA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  <w:hyperlink r:id="rId8" w:history="1">
              <w:r w:rsidR="004D08FC" w:rsidRPr="009756F9">
                <w:rPr>
                  <w:rStyle w:val="Hyperlink"/>
                  <w:rFonts w:ascii="Arial" w:hAnsi="Arial" w:cs="Arial"/>
                  <w:bCs/>
                  <w:szCs w:val="24"/>
                  <w:lang w:eastAsia="en-GB"/>
                </w:rPr>
                <w:t>MTLCOSPOSA@mft.nhs.uk</w:t>
              </w:r>
            </w:hyperlink>
            <w:r w:rsidR="004D08FC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  <w:p w14:paraId="52F57874" w14:textId="77777777" w:rsidR="00EE09BA" w:rsidRPr="00EE09BA" w:rsidRDefault="00EE09BA" w:rsidP="0037070B">
            <w:pPr>
              <w:spacing w:after="0"/>
              <w:jc w:val="center"/>
              <w:rPr>
                <w:rFonts w:ascii="Arial" w:hAnsi="Arial" w:cs="Arial"/>
                <w:bCs/>
                <w:color w:val="0D0D0D"/>
                <w:sz w:val="22"/>
                <w:lang w:eastAsia="en-GB"/>
              </w:rPr>
            </w:pPr>
            <w:r w:rsidRPr="0037070B"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  <w:t>POST:</w:t>
            </w:r>
            <w:r w:rsidRPr="0037070B">
              <w:rPr>
                <w:rFonts w:ascii="Arial" w:hAnsi="Arial" w:cs="Arial"/>
                <w:bCs/>
                <w:color w:val="0D0D0D"/>
                <w:sz w:val="20"/>
                <w:lang w:eastAsia="en-GB"/>
              </w:rPr>
              <w:t xml:space="preserve"> Trafford Single Point of Access,</w:t>
            </w:r>
            <w:r w:rsidR="00217EBA">
              <w:rPr>
                <w:rFonts w:ascii="Arial" w:hAnsi="Arial" w:cs="Arial"/>
                <w:bCs/>
                <w:color w:val="0D0D0D"/>
                <w:sz w:val="20"/>
                <w:lang w:eastAsia="en-GB"/>
              </w:rPr>
              <w:t xml:space="preserve"> Meadway Health Centre, Meadway, Sale, M33 4PS</w:t>
            </w:r>
          </w:p>
        </w:tc>
      </w:tr>
      <w:tr w:rsidR="00EE09BA" w:rsidRPr="00EE09BA" w14:paraId="52EAB4AB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569951F9" w14:textId="77777777" w:rsidR="00EE09BA" w:rsidRPr="00EE09BA" w:rsidRDefault="0077630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Consent &amp;</w:t>
            </w:r>
            <w:r w:rsidR="00EE09BA"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 xml:space="preserve"> Hospital Information</w:t>
            </w:r>
          </w:p>
        </w:tc>
      </w:tr>
      <w:tr w:rsidR="00EE09BA" w:rsidRPr="00EE09BA" w14:paraId="4DDFD47F" w14:textId="77777777" w:rsidTr="00C64D58">
        <w:tc>
          <w:tcPr>
            <w:tcW w:w="3393" w:type="dxa"/>
            <w:gridSpan w:val="2"/>
          </w:tcPr>
          <w:p w14:paraId="1121DD97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Client consent obtained? </w:t>
            </w:r>
          </w:p>
        </w:tc>
        <w:tc>
          <w:tcPr>
            <w:tcW w:w="1136" w:type="dxa"/>
            <w:gridSpan w:val="2"/>
          </w:tcPr>
          <w:p w14:paraId="5B3E98AF" w14:textId="117C6276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0" w:name="Check1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4D08FC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0"/>
          </w:p>
        </w:tc>
        <w:tc>
          <w:tcPr>
            <w:tcW w:w="1249" w:type="dxa"/>
            <w:gridSpan w:val="2"/>
          </w:tcPr>
          <w:p w14:paraId="0B745F93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1" w:name="Check2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1"/>
          </w:p>
        </w:tc>
        <w:tc>
          <w:tcPr>
            <w:tcW w:w="2703" w:type="dxa"/>
            <w:gridSpan w:val="5"/>
          </w:tcPr>
          <w:p w14:paraId="0A833065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GP consent obtained?</w:t>
            </w:r>
          </w:p>
        </w:tc>
        <w:tc>
          <w:tcPr>
            <w:tcW w:w="981" w:type="dxa"/>
          </w:tcPr>
          <w:p w14:paraId="65E449B0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2" w:name="Check5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2"/>
          </w:p>
        </w:tc>
        <w:tc>
          <w:tcPr>
            <w:tcW w:w="958" w:type="dxa"/>
          </w:tcPr>
          <w:p w14:paraId="01EBCB38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3" w:name="Check6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3"/>
          </w:p>
        </w:tc>
      </w:tr>
      <w:tr w:rsidR="00EE09BA" w:rsidRPr="00EE09BA" w14:paraId="23B2A440" w14:textId="77777777" w:rsidTr="00C64D58">
        <w:tc>
          <w:tcPr>
            <w:tcW w:w="3393" w:type="dxa"/>
            <w:gridSpan w:val="2"/>
          </w:tcPr>
          <w:p w14:paraId="1EE7EBFA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Is family/carer aware of referral?     </w:t>
            </w:r>
          </w:p>
        </w:tc>
        <w:tc>
          <w:tcPr>
            <w:tcW w:w="1136" w:type="dxa"/>
            <w:gridSpan w:val="2"/>
          </w:tcPr>
          <w:p w14:paraId="42548626" w14:textId="7489D894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4" w:name="Check3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4D08FC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4"/>
          </w:p>
        </w:tc>
        <w:tc>
          <w:tcPr>
            <w:tcW w:w="1249" w:type="dxa"/>
            <w:gridSpan w:val="2"/>
          </w:tcPr>
          <w:p w14:paraId="3FAB3FB7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5" w:name="Check4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5"/>
          </w:p>
        </w:tc>
        <w:tc>
          <w:tcPr>
            <w:tcW w:w="1427" w:type="dxa"/>
            <w:gridSpan w:val="4"/>
          </w:tcPr>
          <w:p w14:paraId="27B81624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Ward: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6" w:name="Text1"/>
            <w:permStart w:id="1428309495" w:edGrp="everyone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FORMTEXT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separate"/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6"/>
            <w:permEnd w:id="1428309495"/>
          </w:p>
        </w:tc>
        <w:tc>
          <w:tcPr>
            <w:tcW w:w="3215" w:type="dxa"/>
            <w:gridSpan w:val="3"/>
          </w:tcPr>
          <w:p w14:paraId="5C362191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Hospital: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7" w:name="Text2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FORMTEXT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separate"/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7"/>
          </w:p>
        </w:tc>
      </w:tr>
      <w:tr w:rsidR="00EE09BA" w:rsidRPr="00EE09BA" w14:paraId="08B6AA2F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1753E64C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>Patient Details</w:t>
            </w:r>
          </w:p>
        </w:tc>
      </w:tr>
      <w:tr w:rsidR="00C64D58" w:rsidRPr="00EE09BA" w14:paraId="3A5624C0" w14:textId="77777777" w:rsidTr="00C64D58">
        <w:tc>
          <w:tcPr>
            <w:tcW w:w="1804" w:type="dxa"/>
          </w:tcPr>
          <w:p w14:paraId="62AB85DE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Name</w:t>
            </w:r>
          </w:p>
        </w:tc>
        <w:bookmarkStart w:id="8" w:name="PA4bT58SDARb8tW7O3UG"/>
        <w:tc>
          <w:tcPr>
            <w:tcW w:w="3691" w:type="dxa"/>
            <w:gridSpan w:val="4"/>
          </w:tcPr>
          <w:p w14:paraId="693B89B6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PA4bT58SDARb8tW7O3UG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Full Name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8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  <w:tc>
          <w:tcPr>
            <w:tcW w:w="4925" w:type="dxa"/>
            <w:gridSpan w:val="8"/>
            <w:vMerge w:val="restart"/>
          </w:tcPr>
          <w:p w14:paraId="2C1EF2D2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Address: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  <w:bookmarkStart w:id="9" w:name="PcI4oZ6pl3u1hjxtgwkN"/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PcI4oZ6pl3u1hjxtgwkN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Home Full Address (stacked)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9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 </w:t>
            </w:r>
          </w:p>
        </w:tc>
      </w:tr>
      <w:tr w:rsidR="00C64D58" w:rsidRPr="00EE09BA" w14:paraId="0B863184" w14:textId="77777777" w:rsidTr="00C64D58">
        <w:tc>
          <w:tcPr>
            <w:tcW w:w="1804" w:type="dxa"/>
          </w:tcPr>
          <w:p w14:paraId="15CCB803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t>Sex</w:t>
            </w:r>
          </w:p>
        </w:tc>
        <w:bookmarkStart w:id="10" w:name="P4lBGCYYyw87gwSlOz75"/>
        <w:tc>
          <w:tcPr>
            <w:tcW w:w="3691" w:type="dxa"/>
            <w:gridSpan w:val="4"/>
          </w:tcPr>
          <w:p w14:paraId="69BC11E5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P4lBGCYYyw87gwSlOz75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Gender(full)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10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  <w:tc>
          <w:tcPr>
            <w:tcW w:w="4925" w:type="dxa"/>
            <w:gridSpan w:val="8"/>
            <w:vMerge/>
          </w:tcPr>
          <w:p w14:paraId="6F0770FB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</w:p>
        </w:tc>
      </w:tr>
      <w:tr w:rsidR="00C64D58" w:rsidRPr="00EE09BA" w14:paraId="198FAC89" w14:textId="77777777" w:rsidTr="00C64D58">
        <w:tc>
          <w:tcPr>
            <w:tcW w:w="1804" w:type="dxa"/>
          </w:tcPr>
          <w:p w14:paraId="362650D2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D.O. B</w:t>
            </w:r>
          </w:p>
        </w:tc>
        <w:bookmarkStart w:id="11" w:name="PplnkBKeF7RGE6wLwcIs"/>
        <w:tc>
          <w:tcPr>
            <w:tcW w:w="3691" w:type="dxa"/>
            <w:gridSpan w:val="4"/>
          </w:tcPr>
          <w:p w14:paraId="76F76725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PplnkBKeF7RGE6wLwcIs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Date of Birth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11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  <w:tc>
          <w:tcPr>
            <w:tcW w:w="4925" w:type="dxa"/>
            <w:gridSpan w:val="8"/>
            <w:vMerge/>
          </w:tcPr>
          <w:p w14:paraId="0C3CF500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</w:p>
        </w:tc>
      </w:tr>
      <w:tr w:rsidR="00C64D58" w:rsidRPr="00EE09BA" w14:paraId="35EFDC7E" w14:textId="77777777" w:rsidTr="00DC7A56">
        <w:tc>
          <w:tcPr>
            <w:tcW w:w="1804" w:type="dxa"/>
          </w:tcPr>
          <w:p w14:paraId="37DACBB4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NHS No</w:t>
            </w:r>
          </w:p>
        </w:tc>
        <w:bookmarkStart w:id="12" w:name="PElgz9WhsyrFGBmN8I2n"/>
        <w:tc>
          <w:tcPr>
            <w:tcW w:w="8616" w:type="dxa"/>
            <w:gridSpan w:val="12"/>
          </w:tcPr>
          <w:p w14:paraId="5FC57A40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PElgz9WhsyrFGBmN8I2n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NHS Number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12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</w:tr>
      <w:tr w:rsidR="00EE09BA" w:rsidRPr="00EE09BA" w14:paraId="2FA50EBB" w14:textId="77777777" w:rsidTr="002635B7">
        <w:tc>
          <w:tcPr>
            <w:tcW w:w="1804" w:type="dxa"/>
          </w:tcPr>
          <w:p w14:paraId="4DEA8F2F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Marital Status </w:t>
            </w:r>
          </w:p>
        </w:tc>
        <w:bookmarkStart w:id="13" w:name="Text3"/>
        <w:tc>
          <w:tcPr>
            <w:tcW w:w="3691" w:type="dxa"/>
            <w:gridSpan w:val="4"/>
          </w:tcPr>
          <w:p w14:paraId="3A83EDDE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13"/>
          </w:p>
        </w:tc>
        <w:tc>
          <w:tcPr>
            <w:tcW w:w="1134" w:type="dxa"/>
            <w:gridSpan w:val="2"/>
          </w:tcPr>
          <w:p w14:paraId="724937C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Post Code</w:t>
            </w:r>
          </w:p>
        </w:tc>
        <w:bookmarkStart w:id="14" w:name="Pz2MygW5ywvyEegt2HPJ"/>
        <w:tc>
          <w:tcPr>
            <w:tcW w:w="3791" w:type="dxa"/>
            <w:gridSpan w:val="6"/>
          </w:tcPr>
          <w:p w14:paraId="7DEE0790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Pz2MygW5ywvyEegt2HPJ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Home Address Postcode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14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</w:tr>
      <w:tr w:rsidR="00C64D58" w:rsidRPr="00EE09BA" w14:paraId="593D5E88" w14:textId="77777777" w:rsidTr="002635B7">
        <w:tc>
          <w:tcPr>
            <w:tcW w:w="1804" w:type="dxa"/>
          </w:tcPr>
          <w:p w14:paraId="6A32F9AB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Religion</w:t>
            </w:r>
          </w:p>
        </w:tc>
        <w:bookmarkStart w:id="15" w:name="PlcDfv69G2bZ6VC3O7IQ"/>
        <w:tc>
          <w:tcPr>
            <w:tcW w:w="3691" w:type="dxa"/>
            <w:gridSpan w:val="4"/>
          </w:tcPr>
          <w:p w14:paraId="40A0F7E0" w14:textId="77777777" w:rsidR="00C64D58" w:rsidRPr="00C64D58" w:rsidRDefault="00C64D58" w:rsidP="00C64D58">
            <w:r w:rsidRPr="00C64D58">
              <w:fldChar w:fldCharType="begin">
                <w:ffData>
                  <w:name w:val="PlcDfv69G2bZ6VC3O7IQ"/>
                  <w:enabled w:val="0"/>
                  <w:calcOnExit w:val="0"/>
                  <w:textInput/>
                </w:ffData>
              </w:fldChar>
            </w:r>
            <w:r w:rsidRPr="00C64D58">
              <w:instrText xml:space="preserve"> FORMTEXT </w:instrText>
            </w:r>
            <w:r w:rsidRPr="00C64D58">
              <w:fldChar w:fldCharType="separate"/>
            </w:r>
            <w:r w:rsidRPr="00C64D58">
              <w:t>Religion</w:t>
            </w:r>
            <w:r w:rsidRPr="00C64D58">
              <w:fldChar w:fldCharType="end"/>
            </w:r>
            <w:bookmarkEnd w:id="15"/>
          </w:p>
        </w:tc>
        <w:tc>
          <w:tcPr>
            <w:tcW w:w="1134" w:type="dxa"/>
            <w:gridSpan w:val="2"/>
          </w:tcPr>
          <w:p w14:paraId="7A5235A5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Tel No</w:t>
            </w:r>
          </w:p>
        </w:tc>
        <w:bookmarkStart w:id="16" w:name="P5c5gELDraqp7nahPxkF"/>
        <w:tc>
          <w:tcPr>
            <w:tcW w:w="3791" w:type="dxa"/>
            <w:gridSpan w:val="6"/>
          </w:tcPr>
          <w:p w14:paraId="3EE10303" w14:textId="77777777" w:rsidR="00C64D58" w:rsidRPr="00C64D58" w:rsidRDefault="00C64D58" w:rsidP="00C64D58">
            <w:r w:rsidRPr="00C64D58">
              <w:fldChar w:fldCharType="begin">
                <w:ffData>
                  <w:name w:val="P5c5gELDraqp7nahPxkF"/>
                  <w:enabled w:val="0"/>
                  <w:calcOnExit w:val="0"/>
                  <w:textInput/>
                </w:ffData>
              </w:fldChar>
            </w:r>
            <w:r w:rsidRPr="00C64D58">
              <w:instrText xml:space="preserve"> FORMTEXT </w:instrText>
            </w:r>
            <w:r w:rsidRPr="00C64D58">
              <w:fldChar w:fldCharType="separate"/>
            </w:r>
            <w:r w:rsidRPr="00C64D58">
              <w:t>Patient Home Telephone</w:t>
            </w:r>
            <w:r w:rsidRPr="00C64D58">
              <w:fldChar w:fldCharType="end"/>
            </w:r>
            <w:bookmarkEnd w:id="16"/>
            <w:r w:rsidRPr="00C64D58">
              <w:t xml:space="preserve"> </w:t>
            </w:r>
          </w:p>
        </w:tc>
      </w:tr>
      <w:tr w:rsidR="00C64D58" w:rsidRPr="00EE09BA" w14:paraId="0D956F15" w14:textId="77777777" w:rsidTr="002635B7">
        <w:tc>
          <w:tcPr>
            <w:tcW w:w="1804" w:type="dxa"/>
          </w:tcPr>
          <w:p w14:paraId="22607C72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Ethnicity</w:t>
            </w:r>
          </w:p>
        </w:tc>
        <w:bookmarkStart w:id="17" w:name="PiESJkTKi2vyO1CnLcuf"/>
        <w:tc>
          <w:tcPr>
            <w:tcW w:w="3691" w:type="dxa"/>
            <w:gridSpan w:val="4"/>
          </w:tcPr>
          <w:p w14:paraId="6A92F09C" w14:textId="77777777" w:rsidR="00C64D58" w:rsidRPr="00C64D58" w:rsidRDefault="00C64D58" w:rsidP="00C64D58">
            <w:r w:rsidRPr="00C64D58">
              <w:fldChar w:fldCharType="begin">
                <w:ffData>
                  <w:name w:val="PiESJkTKi2vyO1CnLcuf"/>
                  <w:enabled w:val="0"/>
                  <w:calcOnExit w:val="0"/>
                  <w:textInput/>
                </w:ffData>
              </w:fldChar>
            </w:r>
            <w:r w:rsidRPr="00C64D58">
              <w:instrText xml:space="preserve"> FORMTEXT </w:instrText>
            </w:r>
            <w:r w:rsidRPr="00C64D58">
              <w:fldChar w:fldCharType="separate"/>
            </w:r>
            <w:r w:rsidRPr="00C64D58">
              <w:t>Ethnic Origin</w:t>
            </w:r>
            <w:r w:rsidRPr="00C64D58">
              <w:fldChar w:fldCharType="end"/>
            </w:r>
            <w:bookmarkEnd w:id="17"/>
            <w:r w:rsidRPr="00C64D58">
              <w:t xml:space="preserve"> </w:t>
            </w:r>
          </w:p>
        </w:tc>
        <w:tc>
          <w:tcPr>
            <w:tcW w:w="1134" w:type="dxa"/>
            <w:gridSpan w:val="2"/>
          </w:tcPr>
          <w:p w14:paraId="222590A7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Mobile No</w:t>
            </w:r>
          </w:p>
        </w:tc>
        <w:bookmarkStart w:id="18" w:name="P2PHb2CWEMfazLrDDTdf"/>
        <w:tc>
          <w:tcPr>
            <w:tcW w:w="3791" w:type="dxa"/>
            <w:gridSpan w:val="6"/>
          </w:tcPr>
          <w:p w14:paraId="162B1370" w14:textId="77777777" w:rsidR="00C64D58" w:rsidRPr="00C64D58" w:rsidRDefault="00C64D58" w:rsidP="00EE09BA">
            <w:pPr>
              <w:spacing w:after="0"/>
              <w:rPr>
                <w:rFonts w:ascii="Arial" w:hAnsi="Arial" w:cs="Arial"/>
                <w:color w:val="auto"/>
                <w:sz w:val="20"/>
                <w:lang w:eastAsia="en-GB"/>
              </w:rPr>
            </w:pP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begin">
                <w:ffData>
                  <w:name w:val="P2PHb2CWEMfazLrDDTdf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t>Patient Mobile Telephone</w: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end"/>
            </w:r>
            <w:bookmarkEnd w:id="18"/>
            <w:r>
              <w:rPr>
                <w:rFonts w:ascii="Arial" w:hAnsi="Arial" w:cs="Arial"/>
                <w:color w:val="auto"/>
                <w:sz w:val="20"/>
                <w:lang w:eastAsia="en-GB"/>
              </w:rPr>
              <w:t xml:space="preserve"> </w:t>
            </w:r>
          </w:p>
        </w:tc>
      </w:tr>
      <w:tr w:rsidR="00EE09BA" w:rsidRPr="00EE09BA" w14:paraId="16672F78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38D31F5E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>Next of Kin/ Carer Details</w:t>
            </w:r>
          </w:p>
        </w:tc>
      </w:tr>
      <w:tr w:rsidR="00C64D58" w:rsidRPr="00EE09BA" w14:paraId="7E87AC9F" w14:textId="77777777" w:rsidTr="002635B7">
        <w:tc>
          <w:tcPr>
            <w:tcW w:w="1804" w:type="dxa"/>
          </w:tcPr>
          <w:p w14:paraId="0F94CBAA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Name</w:t>
            </w:r>
          </w:p>
        </w:tc>
        <w:bookmarkStart w:id="19" w:name="Text6"/>
        <w:tc>
          <w:tcPr>
            <w:tcW w:w="3691" w:type="dxa"/>
            <w:gridSpan w:val="4"/>
          </w:tcPr>
          <w:p w14:paraId="5A55EDA8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19"/>
          </w:p>
        </w:tc>
        <w:tc>
          <w:tcPr>
            <w:tcW w:w="1134" w:type="dxa"/>
            <w:gridSpan w:val="2"/>
          </w:tcPr>
          <w:p w14:paraId="2D8B2903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Tel No</w:t>
            </w:r>
          </w:p>
        </w:tc>
        <w:bookmarkStart w:id="20" w:name="Text4"/>
        <w:tc>
          <w:tcPr>
            <w:tcW w:w="3791" w:type="dxa"/>
            <w:gridSpan w:val="6"/>
          </w:tcPr>
          <w:p w14:paraId="4EB12FE8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1F3864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end"/>
            </w:r>
            <w:bookmarkEnd w:id="20"/>
          </w:p>
        </w:tc>
      </w:tr>
      <w:tr w:rsidR="00C64D58" w:rsidRPr="00EE09BA" w14:paraId="77C0A4CB" w14:textId="77777777" w:rsidTr="002635B7">
        <w:tc>
          <w:tcPr>
            <w:tcW w:w="1804" w:type="dxa"/>
          </w:tcPr>
          <w:p w14:paraId="35F64BB2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Relationship</w:t>
            </w:r>
          </w:p>
        </w:tc>
        <w:tc>
          <w:tcPr>
            <w:tcW w:w="3691" w:type="dxa"/>
            <w:gridSpan w:val="4"/>
          </w:tcPr>
          <w:p w14:paraId="44C2AFEC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7BE3DCC7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Mobile No</w:t>
            </w:r>
          </w:p>
        </w:tc>
        <w:bookmarkStart w:id="21" w:name="Text5"/>
        <w:tc>
          <w:tcPr>
            <w:tcW w:w="3791" w:type="dxa"/>
            <w:gridSpan w:val="6"/>
          </w:tcPr>
          <w:p w14:paraId="6F99BBA5" w14:textId="77777777" w:rsidR="00C64D58" w:rsidRPr="00C64D58" w:rsidRDefault="00C64D58" w:rsidP="00EE09BA">
            <w:pPr>
              <w:spacing w:after="0"/>
              <w:rPr>
                <w:rFonts w:ascii="Arial" w:hAnsi="Arial" w:cs="Arial"/>
                <w:color w:val="auto"/>
                <w:sz w:val="20"/>
                <w:lang w:eastAsia="en-GB"/>
              </w:rPr>
            </w:pP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end"/>
            </w:r>
            <w:bookmarkEnd w:id="21"/>
          </w:p>
        </w:tc>
      </w:tr>
      <w:tr w:rsidR="00EE09BA" w:rsidRPr="00EE09BA" w14:paraId="08A38E37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347F09B1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>Living arrangements and access to home details</w:t>
            </w:r>
          </w:p>
        </w:tc>
      </w:tr>
      <w:tr w:rsidR="00EE09BA" w:rsidRPr="00EE09BA" w14:paraId="2C9622E4" w14:textId="77777777" w:rsidTr="00C64D58">
        <w:tc>
          <w:tcPr>
            <w:tcW w:w="3393" w:type="dxa"/>
            <w:gridSpan w:val="2"/>
          </w:tcPr>
          <w:p w14:paraId="05938F54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Does the patient live alone?</w:t>
            </w:r>
          </w:p>
        </w:tc>
        <w:tc>
          <w:tcPr>
            <w:tcW w:w="1110" w:type="dxa"/>
          </w:tcPr>
          <w:p w14:paraId="08EE379A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22" w:name="Check7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22"/>
          </w:p>
        </w:tc>
        <w:tc>
          <w:tcPr>
            <w:tcW w:w="992" w:type="dxa"/>
            <w:gridSpan w:val="2"/>
          </w:tcPr>
          <w:p w14:paraId="35D7B742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23" w:name="Check8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23"/>
          </w:p>
        </w:tc>
        <w:tc>
          <w:tcPr>
            <w:tcW w:w="2986" w:type="dxa"/>
            <w:gridSpan w:val="6"/>
          </w:tcPr>
          <w:p w14:paraId="2F9E2E2D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With family or a carer?</w:t>
            </w:r>
          </w:p>
        </w:tc>
        <w:tc>
          <w:tcPr>
            <w:tcW w:w="981" w:type="dxa"/>
          </w:tcPr>
          <w:p w14:paraId="625E4DF6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24" w:name="Check9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24"/>
          </w:p>
        </w:tc>
        <w:tc>
          <w:tcPr>
            <w:tcW w:w="958" w:type="dxa"/>
          </w:tcPr>
          <w:p w14:paraId="56E1B97F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25" w:name="Check10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25"/>
          </w:p>
        </w:tc>
      </w:tr>
      <w:tr w:rsidR="002635B7" w:rsidRPr="00EE09BA" w14:paraId="2AE4EDC8" w14:textId="77777777" w:rsidTr="00821770">
        <w:trPr>
          <w:trHeight w:val="769"/>
        </w:trPr>
        <w:tc>
          <w:tcPr>
            <w:tcW w:w="10420" w:type="dxa"/>
            <w:gridSpan w:val="13"/>
          </w:tcPr>
          <w:p w14:paraId="16C551EF" w14:textId="77777777" w:rsidR="002635B7" w:rsidRPr="00EE09BA" w:rsidRDefault="002635B7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Please specify if there are any special access arrangements </w:t>
            </w:r>
            <w:r w:rsidRPr="00EE09BA">
              <w:rPr>
                <w:rFonts w:ascii="Arial" w:hAnsi="Arial" w:cs="Arial"/>
                <w:color w:val="auto"/>
                <w:sz w:val="20"/>
                <w:lang w:eastAsia="en-GB"/>
              </w:rPr>
              <w:t>(key code etc.)</w:t>
            </w: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and provide details of how to retrieve this information when needed:</w:t>
            </w:r>
            <w:bookmarkStart w:id="26" w:name="Text7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26"/>
          </w:p>
        </w:tc>
      </w:tr>
      <w:tr w:rsidR="00EE09BA" w:rsidRPr="00EE09BA" w14:paraId="54416A78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2B82CEB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>GP Details</w:t>
            </w:r>
          </w:p>
        </w:tc>
      </w:tr>
      <w:tr w:rsidR="00EE09BA" w:rsidRPr="00EE09BA" w14:paraId="79139CAF" w14:textId="77777777" w:rsidTr="00C64D58">
        <w:tc>
          <w:tcPr>
            <w:tcW w:w="1804" w:type="dxa"/>
          </w:tcPr>
          <w:p w14:paraId="6C9E6092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GP Name</w:t>
            </w:r>
          </w:p>
        </w:tc>
        <w:bookmarkStart w:id="27" w:name="PHUMcb4sKa9W88TfkmnN"/>
        <w:tc>
          <w:tcPr>
            <w:tcW w:w="8616" w:type="dxa"/>
            <w:gridSpan w:val="12"/>
          </w:tcPr>
          <w:p w14:paraId="12EBBF39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PHUMcb4sKa9W88TfkmnN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Usual GP Full Name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27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</w:tr>
      <w:tr w:rsidR="00EE09BA" w:rsidRPr="00EE09BA" w14:paraId="6C316FBF" w14:textId="77777777" w:rsidTr="002635B7">
        <w:tc>
          <w:tcPr>
            <w:tcW w:w="1804" w:type="dxa"/>
          </w:tcPr>
          <w:p w14:paraId="006EE183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GP Address</w:t>
            </w:r>
          </w:p>
        </w:tc>
        <w:bookmarkStart w:id="28" w:name="OsTfAa2hy6PjexzKghFe"/>
        <w:tc>
          <w:tcPr>
            <w:tcW w:w="4825" w:type="dxa"/>
            <w:gridSpan w:val="6"/>
          </w:tcPr>
          <w:p w14:paraId="38CDFC7D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OsTfAa2hy6PjexzKghFe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Organisation Full Address (single line)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28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  <w:tc>
          <w:tcPr>
            <w:tcW w:w="1852" w:type="dxa"/>
            <w:gridSpan w:val="4"/>
          </w:tcPr>
          <w:p w14:paraId="515C0D18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Post Code</w:t>
            </w:r>
          </w:p>
        </w:tc>
        <w:bookmarkStart w:id="29" w:name="OuSLfRVFWpSRdYRgOdOO"/>
        <w:tc>
          <w:tcPr>
            <w:tcW w:w="1939" w:type="dxa"/>
            <w:gridSpan w:val="2"/>
          </w:tcPr>
          <w:p w14:paraId="536F342C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begin">
                <w:ffData>
                  <w:name w:val="OuSLfRVFWpSRdYRgOdOO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t>Organisation Postcode</w: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end"/>
            </w:r>
            <w:bookmarkEnd w:id="29"/>
            <w:r>
              <w:rPr>
                <w:rFonts w:ascii="Arial" w:hAnsi="Arial" w:cs="Arial"/>
                <w:color w:val="0D0D0D"/>
                <w:sz w:val="22"/>
                <w:lang w:eastAsia="en-GB"/>
              </w:rPr>
              <w:t xml:space="preserve"> </w:t>
            </w:r>
          </w:p>
        </w:tc>
      </w:tr>
      <w:tr w:rsidR="00EE09BA" w:rsidRPr="00EE09BA" w14:paraId="143E26E2" w14:textId="77777777" w:rsidTr="00C64D58">
        <w:tc>
          <w:tcPr>
            <w:tcW w:w="1804" w:type="dxa"/>
          </w:tcPr>
          <w:p w14:paraId="3F98E494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GP Tel No</w:t>
            </w:r>
          </w:p>
        </w:tc>
        <w:bookmarkStart w:id="30" w:name="Oejp7yH7Xw19xbsq5gRj"/>
        <w:tc>
          <w:tcPr>
            <w:tcW w:w="8616" w:type="dxa"/>
            <w:gridSpan w:val="12"/>
          </w:tcPr>
          <w:p w14:paraId="6785D4B6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Oejp7yH7Xw19xbsq5gRj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Organisation Telephone Number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30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</w:tr>
      <w:tr w:rsidR="00EE09BA" w:rsidRPr="00EE09BA" w14:paraId="04AFCAFA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2F665AA2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>Referrer Details</w:t>
            </w:r>
          </w:p>
        </w:tc>
      </w:tr>
      <w:tr w:rsidR="00C64D58" w:rsidRPr="00EE09BA" w14:paraId="57051381" w14:textId="77777777" w:rsidTr="00342876">
        <w:tc>
          <w:tcPr>
            <w:tcW w:w="1804" w:type="dxa"/>
          </w:tcPr>
          <w:p w14:paraId="670A8F4B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Name </w:t>
            </w:r>
          </w:p>
        </w:tc>
        <w:bookmarkStart w:id="31" w:name="Fc7XWIqah2jKoBPV93bE"/>
        <w:tc>
          <w:tcPr>
            <w:tcW w:w="3691" w:type="dxa"/>
            <w:gridSpan w:val="4"/>
          </w:tcPr>
          <w:p w14:paraId="1B280C1C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Fc7XWIqah2jKoBPV93bE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Free Text Prompt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31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  <w:tc>
          <w:tcPr>
            <w:tcW w:w="1318" w:type="dxa"/>
            <w:gridSpan w:val="3"/>
          </w:tcPr>
          <w:p w14:paraId="6A655C2C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Tel No</w:t>
            </w:r>
          </w:p>
        </w:tc>
        <w:bookmarkStart w:id="32" w:name="OyJlXjLhWbKLJttlRmAl"/>
        <w:tc>
          <w:tcPr>
            <w:tcW w:w="3607" w:type="dxa"/>
            <w:gridSpan w:val="5"/>
          </w:tcPr>
          <w:p w14:paraId="4D8DE132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begin">
                <w:ffData>
                  <w:name w:val="OyJlXjLhWbKLJttlRmAl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t>Organisation Telephone Number</w: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end"/>
            </w:r>
            <w:bookmarkEnd w:id="32"/>
            <w:r>
              <w:rPr>
                <w:rFonts w:ascii="Arial" w:hAnsi="Arial" w:cs="Arial"/>
                <w:color w:val="auto"/>
                <w:sz w:val="20"/>
                <w:lang w:eastAsia="en-GB"/>
              </w:rPr>
              <w:t xml:space="preserve"> </w:t>
            </w:r>
          </w:p>
        </w:tc>
      </w:tr>
      <w:tr w:rsidR="00C64D58" w:rsidRPr="00EE09BA" w14:paraId="7677328F" w14:textId="77777777" w:rsidTr="00AD5D05">
        <w:tc>
          <w:tcPr>
            <w:tcW w:w="1804" w:type="dxa"/>
          </w:tcPr>
          <w:p w14:paraId="78CA1B9E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Job Title</w:t>
            </w:r>
          </w:p>
        </w:tc>
        <w:bookmarkStart w:id="33" w:name="Text8"/>
        <w:tc>
          <w:tcPr>
            <w:tcW w:w="3691" w:type="dxa"/>
            <w:gridSpan w:val="4"/>
          </w:tcPr>
          <w:p w14:paraId="7C9281D8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33"/>
          </w:p>
        </w:tc>
        <w:tc>
          <w:tcPr>
            <w:tcW w:w="1318" w:type="dxa"/>
            <w:gridSpan w:val="3"/>
          </w:tcPr>
          <w:p w14:paraId="1B8C28A4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Mobile No</w:t>
            </w:r>
          </w:p>
        </w:tc>
        <w:bookmarkStart w:id="34" w:name="Text9"/>
        <w:tc>
          <w:tcPr>
            <w:tcW w:w="3607" w:type="dxa"/>
            <w:gridSpan w:val="5"/>
          </w:tcPr>
          <w:p w14:paraId="6AFFE814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0"/>
                <w:lang w:eastAsia="en-GB"/>
              </w:rPr>
              <w:fldChar w:fldCharType="end"/>
            </w:r>
            <w:bookmarkEnd w:id="34"/>
          </w:p>
        </w:tc>
      </w:tr>
      <w:tr w:rsidR="00EE09BA" w:rsidRPr="00EE09BA" w14:paraId="49AEA467" w14:textId="77777777" w:rsidTr="00C64D58">
        <w:tc>
          <w:tcPr>
            <w:tcW w:w="1804" w:type="dxa"/>
          </w:tcPr>
          <w:p w14:paraId="55DB9C5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Base/Location</w:t>
            </w:r>
          </w:p>
        </w:tc>
        <w:bookmarkStart w:id="35" w:name="OeKa6kUhaTMMBUD7vLek"/>
        <w:tc>
          <w:tcPr>
            <w:tcW w:w="3691" w:type="dxa"/>
            <w:gridSpan w:val="4"/>
          </w:tcPr>
          <w:p w14:paraId="6509DAAC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OeKa6kUhaTMMBUD7vLek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t>Organisation Name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35"/>
            <w:r>
              <w:rPr>
                <w:rFonts w:ascii="Arial" w:hAnsi="Arial" w:cs="Arial"/>
                <w:color w:val="auto"/>
                <w:sz w:val="22"/>
                <w:lang w:eastAsia="en-GB"/>
              </w:rPr>
              <w:t xml:space="preserve"> </w:t>
            </w:r>
          </w:p>
        </w:tc>
        <w:tc>
          <w:tcPr>
            <w:tcW w:w="1680" w:type="dxa"/>
            <w:gridSpan w:val="4"/>
          </w:tcPr>
          <w:p w14:paraId="4616D83E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Email address</w:t>
            </w:r>
          </w:p>
        </w:tc>
        <w:bookmarkStart w:id="36" w:name="Text10"/>
        <w:tc>
          <w:tcPr>
            <w:tcW w:w="3245" w:type="dxa"/>
            <w:gridSpan w:val="4"/>
          </w:tcPr>
          <w:p w14:paraId="7572A19B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auto"/>
                <w:sz w:val="22"/>
                <w:lang w:eastAsia="en-GB"/>
              </w:rPr>
              <w:fldChar w:fldCharType="end"/>
            </w:r>
            <w:bookmarkEnd w:id="36"/>
          </w:p>
        </w:tc>
      </w:tr>
      <w:tr w:rsidR="00EE09BA" w:rsidRPr="00EE09BA" w14:paraId="4F17DF9C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4BE5EF3D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 xml:space="preserve">Infection Control/ contraindication </w:t>
            </w:r>
            <w:r w:rsidRPr="00EE09BA">
              <w:rPr>
                <w:rFonts w:ascii="Arial" w:hAnsi="Arial" w:cs="Arial"/>
                <w:b/>
                <w:color w:val="0D0D0D"/>
                <w:sz w:val="20"/>
                <w:lang w:eastAsia="en-GB"/>
              </w:rPr>
              <w:t>e.g. clostridium, MRSA, pacemaker etc.</w:t>
            </w:r>
          </w:p>
        </w:tc>
      </w:tr>
      <w:bookmarkStart w:id="37" w:name="Text11"/>
      <w:tr w:rsidR="00C64D58" w:rsidRPr="00EE09BA" w14:paraId="73774E8D" w14:textId="77777777" w:rsidTr="00C53488">
        <w:trPr>
          <w:trHeight w:val="562"/>
        </w:trPr>
        <w:tc>
          <w:tcPr>
            <w:tcW w:w="10420" w:type="dxa"/>
            <w:gridSpan w:val="13"/>
          </w:tcPr>
          <w:p w14:paraId="61EA4574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  <w:bookmarkEnd w:id="37"/>
          </w:p>
        </w:tc>
      </w:tr>
      <w:tr w:rsidR="00EE09BA" w:rsidRPr="00EE09BA" w14:paraId="7460FCB9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430D6824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Known Allergies</w:t>
            </w:r>
          </w:p>
        </w:tc>
      </w:tr>
      <w:bookmarkStart w:id="38" w:name="TjpTZqJOncEoIKeZK6dt"/>
      <w:tr w:rsidR="00C64D58" w:rsidRPr="00EE09BA" w14:paraId="60A61A5A" w14:textId="77777777" w:rsidTr="00A52810">
        <w:trPr>
          <w:trHeight w:val="562"/>
        </w:trPr>
        <w:tc>
          <w:tcPr>
            <w:tcW w:w="10420" w:type="dxa"/>
            <w:gridSpan w:val="13"/>
          </w:tcPr>
          <w:p w14:paraId="47CC48A2" w14:textId="77777777" w:rsidR="00C64D58" w:rsidRPr="00C64D58" w:rsidRDefault="00C64D58" w:rsidP="00EE09BA">
            <w:pPr>
              <w:spacing w:after="0"/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pP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begin">
                <w:ffData>
                  <w:name w:val="TjpTZqJOncEoIKeZK6dt"/>
                  <w:enabled w:val="0"/>
                  <w:calcOnExit w:val="0"/>
                  <w:textInput/>
                </w:ffData>
              </w:fldCha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instrText xml:space="preserve"> FORMTEXT </w:instrTex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separate"/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>Allergies</w: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end"/>
            </w:r>
            <w:bookmarkEnd w:id="38"/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  <w:p w14:paraId="030B3969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</w:p>
        </w:tc>
      </w:tr>
      <w:tr w:rsidR="00EE09BA" w:rsidRPr="00EE09BA" w14:paraId="4B431CB2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5F4DEB27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 xml:space="preserve">Present diagnosis </w:t>
            </w:r>
            <w:r w:rsidRPr="00EE09BA">
              <w:rPr>
                <w:rFonts w:ascii="Arial" w:hAnsi="Arial" w:cs="Arial"/>
                <w:b/>
                <w:color w:val="0D0D0D"/>
                <w:sz w:val="20"/>
                <w:lang w:eastAsia="en-GB"/>
              </w:rPr>
              <w:t>(include date of onset)</w:t>
            </w:r>
          </w:p>
        </w:tc>
      </w:tr>
      <w:bookmarkStart w:id="39" w:name="Text12"/>
      <w:tr w:rsidR="00C64D58" w:rsidRPr="00EE09BA" w14:paraId="5E71E863" w14:textId="77777777" w:rsidTr="002635B7">
        <w:trPr>
          <w:trHeight w:val="467"/>
        </w:trPr>
        <w:tc>
          <w:tcPr>
            <w:tcW w:w="10420" w:type="dxa"/>
            <w:gridSpan w:val="13"/>
          </w:tcPr>
          <w:p w14:paraId="68B0B739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  <w:bookmarkEnd w:id="39"/>
          </w:p>
        </w:tc>
      </w:tr>
      <w:tr w:rsidR="00EE09BA" w:rsidRPr="00EE09BA" w14:paraId="69303CE4" w14:textId="77777777" w:rsidTr="00C64D58">
        <w:tc>
          <w:tcPr>
            <w:tcW w:w="10420" w:type="dxa"/>
            <w:gridSpan w:val="13"/>
            <w:shd w:val="clear" w:color="auto" w:fill="D9D9D9" w:themeFill="background1" w:themeFillShade="D9"/>
          </w:tcPr>
          <w:p w14:paraId="52ED0045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Reason for assessment:</w:t>
            </w:r>
          </w:p>
        </w:tc>
      </w:tr>
      <w:tr w:rsidR="00C64D58" w:rsidRPr="00EE09BA" w14:paraId="71E06989" w14:textId="77777777" w:rsidTr="002635B7">
        <w:trPr>
          <w:trHeight w:val="704"/>
        </w:trPr>
        <w:tc>
          <w:tcPr>
            <w:tcW w:w="10420" w:type="dxa"/>
            <w:gridSpan w:val="13"/>
          </w:tcPr>
          <w:p w14:paraId="7A9CF142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</w:tr>
    </w:tbl>
    <w:p w14:paraId="493D90A6" w14:textId="77777777" w:rsidR="00EE09BA" w:rsidRPr="00231154" w:rsidRDefault="00231154" w:rsidP="00231154">
      <w:pPr>
        <w:spacing w:after="0"/>
        <w:jc w:val="right"/>
        <w:rPr>
          <w:rFonts w:ascii="Arial" w:hAnsi="Arial" w:cs="Arial"/>
          <w:b/>
          <w:color w:val="0D0D0D"/>
          <w:sz w:val="16"/>
          <w:szCs w:val="16"/>
          <w:lang w:eastAsia="en-GB"/>
        </w:rPr>
      </w:pPr>
      <w:r w:rsidRPr="00231154">
        <w:rPr>
          <w:rFonts w:ascii="Arial" w:hAnsi="Arial" w:cs="Arial"/>
          <w:b/>
          <w:color w:val="0D0D0D"/>
          <w:sz w:val="16"/>
          <w:szCs w:val="16"/>
          <w:lang w:eastAsia="en-GB"/>
        </w:rPr>
        <w:t>Page 1 of 4</w:t>
      </w:r>
    </w:p>
    <w:p w14:paraId="59E30F16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76C6B693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405721B5" w14:textId="77777777" w:rsidR="00EE09BA" w:rsidRDefault="00EE09BA" w:rsidP="00EE09BA">
      <w:pPr>
        <w:spacing w:after="0"/>
        <w:jc w:val="center"/>
        <w:rPr>
          <w:rFonts w:ascii="Arial" w:hAnsi="Arial" w:cs="Arial"/>
          <w:b/>
          <w:bCs/>
          <w:color w:val="0D0D0D"/>
          <w:sz w:val="28"/>
          <w:szCs w:val="28"/>
          <w:lang w:eastAsia="en-GB"/>
        </w:rPr>
      </w:pPr>
    </w:p>
    <w:p w14:paraId="69B503C7" w14:textId="77777777" w:rsidR="00EE09BA" w:rsidRPr="00EE09BA" w:rsidRDefault="00EE09BA" w:rsidP="00EE09BA">
      <w:pPr>
        <w:spacing w:after="0"/>
        <w:jc w:val="center"/>
        <w:rPr>
          <w:rFonts w:ascii="Arial" w:hAnsi="Arial" w:cs="Arial"/>
          <w:b/>
          <w:bCs/>
          <w:color w:val="0D0D0D"/>
          <w:sz w:val="28"/>
          <w:szCs w:val="28"/>
          <w:lang w:eastAsia="en-GB"/>
        </w:rPr>
      </w:pPr>
      <w:r w:rsidRPr="00EE09BA">
        <w:rPr>
          <w:rFonts w:ascii="Arial" w:hAnsi="Arial" w:cs="Arial"/>
          <w:b/>
          <w:bCs/>
          <w:color w:val="0D0D0D"/>
          <w:sz w:val="28"/>
          <w:szCs w:val="28"/>
          <w:lang w:eastAsia="en-GB"/>
        </w:rPr>
        <w:lastRenderedPageBreak/>
        <w:t>Referral – Part 2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30"/>
        <w:gridCol w:w="136"/>
        <w:gridCol w:w="814"/>
        <w:gridCol w:w="137"/>
        <w:gridCol w:w="440"/>
        <w:gridCol w:w="530"/>
        <w:gridCol w:w="537"/>
        <w:gridCol w:w="1007"/>
        <w:gridCol w:w="284"/>
        <w:gridCol w:w="649"/>
        <w:gridCol w:w="271"/>
        <w:gridCol w:w="141"/>
        <w:gridCol w:w="635"/>
        <w:gridCol w:w="276"/>
        <w:gridCol w:w="187"/>
        <w:gridCol w:w="343"/>
        <w:gridCol w:w="420"/>
        <w:gridCol w:w="684"/>
        <w:gridCol w:w="195"/>
        <w:gridCol w:w="878"/>
      </w:tblGrid>
      <w:tr w:rsidR="00C64D58" w:rsidRPr="00EE09BA" w14:paraId="1899DF56" w14:textId="77777777" w:rsidTr="00C64D58">
        <w:tc>
          <w:tcPr>
            <w:tcW w:w="1795" w:type="dxa"/>
            <w:gridSpan w:val="2"/>
            <w:shd w:val="clear" w:color="auto" w:fill="D9D9D9" w:themeFill="background1" w:themeFillShade="D9"/>
          </w:tcPr>
          <w:p w14:paraId="605EE021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 xml:space="preserve">Patient Name </w:t>
            </w:r>
          </w:p>
        </w:tc>
        <w:bookmarkStart w:id="40" w:name="PR1fJOhtHTtiKBQiygHL"/>
        <w:tc>
          <w:tcPr>
            <w:tcW w:w="3558" w:type="dxa"/>
            <w:gridSpan w:val="6"/>
          </w:tcPr>
          <w:p w14:paraId="32C92EFA" w14:textId="77777777" w:rsidR="00C64D58" w:rsidRPr="00C64D58" w:rsidRDefault="00C64D58" w:rsidP="00EE09BA">
            <w:pPr>
              <w:spacing w:after="0"/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pP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begin">
                <w:ffData>
                  <w:name w:val="PR1fJOhtHTtiKBQiygHL"/>
                  <w:enabled w:val="0"/>
                  <w:calcOnExit w:val="0"/>
                  <w:textInput/>
                </w:ffData>
              </w:fldCha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instrText xml:space="preserve"> FORMTEXT </w:instrTex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separate"/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>Full Name</w: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end"/>
            </w:r>
            <w:bookmarkEnd w:id="40"/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</w:tc>
        <w:tc>
          <w:tcPr>
            <w:tcW w:w="942" w:type="dxa"/>
            <w:gridSpan w:val="2"/>
            <w:shd w:val="clear" w:color="auto" w:fill="D9D9D9" w:themeFill="background1" w:themeFillShade="D9"/>
          </w:tcPr>
          <w:p w14:paraId="6B1BF041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NHS No</w:t>
            </w:r>
          </w:p>
        </w:tc>
        <w:bookmarkStart w:id="41" w:name="Pa3W2cCaUWx5DPXJTIYv"/>
        <w:tc>
          <w:tcPr>
            <w:tcW w:w="4125" w:type="dxa"/>
            <w:gridSpan w:val="10"/>
          </w:tcPr>
          <w:p w14:paraId="29DCD9BD" w14:textId="77777777" w:rsidR="00C64D58" w:rsidRPr="00C64D58" w:rsidRDefault="00C64D58" w:rsidP="00EE09BA">
            <w:pPr>
              <w:spacing w:after="0"/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pP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begin">
                <w:ffData>
                  <w:name w:val="Pa3W2cCaUWx5DPXJTIYv"/>
                  <w:enabled w:val="0"/>
                  <w:calcOnExit w:val="0"/>
                  <w:textInput/>
                </w:ffData>
              </w:fldCha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instrText xml:space="preserve"> FORMTEXT </w:instrTex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separate"/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>NHS Number</w: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end"/>
            </w:r>
            <w:bookmarkEnd w:id="41"/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</w:tc>
      </w:tr>
      <w:tr w:rsidR="00EE09BA" w:rsidRPr="00EE09BA" w14:paraId="0AEE9C3C" w14:textId="77777777" w:rsidTr="00776308">
        <w:tc>
          <w:tcPr>
            <w:tcW w:w="10420" w:type="dxa"/>
            <w:gridSpan w:val="20"/>
            <w:shd w:val="clear" w:color="auto" w:fill="D9D9D9" w:themeFill="background1" w:themeFillShade="D9"/>
          </w:tcPr>
          <w:p w14:paraId="62199825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Past medical history</w:t>
            </w: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 xml:space="preserve"> </w:t>
            </w:r>
            <w:r w:rsidRPr="00EE09BA">
              <w:rPr>
                <w:rFonts w:ascii="Arial" w:hAnsi="Arial" w:cs="Arial"/>
                <w:color w:val="0D0D0D"/>
                <w:sz w:val="18"/>
                <w:szCs w:val="18"/>
                <w:lang w:eastAsia="en-GB"/>
              </w:rPr>
              <w:t>(or attach GP printout re patient’s medical history)</w:t>
            </w: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 xml:space="preserve">  </w:t>
            </w:r>
          </w:p>
        </w:tc>
      </w:tr>
      <w:bookmarkStart w:id="42" w:name="TEYh3TXQZoQtOwTgq1mU"/>
      <w:tr w:rsidR="00C64D58" w:rsidRPr="00EE09BA" w14:paraId="4E2A67EF" w14:textId="77777777" w:rsidTr="00C64D58">
        <w:trPr>
          <w:trHeight w:val="479"/>
        </w:trPr>
        <w:tc>
          <w:tcPr>
            <w:tcW w:w="10420" w:type="dxa"/>
            <w:gridSpan w:val="20"/>
          </w:tcPr>
          <w:p w14:paraId="7EEC66A3" w14:textId="77777777" w:rsidR="00C64D58" w:rsidRPr="00C64D58" w:rsidRDefault="00C64D58" w:rsidP="00EE09BA">
            <w:pPr>
              <w:spacing w:after="0"/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pP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begin">
                <w:ffData>
                  <w:name w:val="TEYh3TXQZoQtOwTgq1mU"/>
                  <w:enabled w:val="0"/>
                  <w:calcOnExit w:val="0"/>
                  <w:textInput/>
                </w:ffData>
              </w:fldCha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instrText xml:space="preserve"> FORMTEXT </w:instrTex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separate"/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>Problems</w: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end"/>
            </w:r>
            <w:bookmarkEnd w:id="42"/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</w:tc>
      </w:tr>
      <w:tr w:rsidR="00EE09BA" w:rsidRPr="00EE09BA" w14:paraId="3EA1C72F" w14:textId="77777777" w:rsidTr="00776308">
        <w:tc>
          <w:tcPr>
            <w:tcW w:w="10420" w:type="dxa"/>
            <w:gridSpan w:val="20"/>
            <w:shd w:val="clear" w:color="auto" w:fill="D9D9D9" w:themeFill="background1" w:themeFillShade="D9"/>
          </w:tcPr>
          <w:p w14:paraId="4BE22B3E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Key Agency details</w:t>
            </w:r>
          </w:p>
        </w:tc>
      </w:tr>
      <w:tr w:rsidR="00EE09BA" w:rsidRPr="00EE09BA" w14:paraId="79D1AEC1" w14:textId="77777777" w:rsidTr="00C64D58">
        <w:tc>
          <w:tcPr>
            <w:tcW w:w="1656" w:type="dxa"/>
          </w:tcPr>
          <w:p w14:paraId="5F6331DC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Key Agencies</w:t>
            </w:r>
          </w:p>
        </w:tc>
        <w:tc>
          <w:tcPr>
            <w:tcW w:w="8764" w:type="dxa"/>
            <w:gridSpan w:val="19"/>
          </w:tcPr>
          <w:p w14:paraId="7B7CB250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</w:tr>
      <w:tr w:rsidR="00EE09BA" w:rsidRPr="00EE09BA" w14:paraId="47173E0B" w14:textId="77777777" w:rsidTr="00C64D58">
        <w:tc>
          <w:tcPr>
            <w:tcW w:w="1656" w:type="dxa"/>
          </w:tcPr>
          <w:p w14:paraId="7C2A2084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Frequency</w:t>
            </w:r>
          </w:p>
        </w:tc>
        <w:tc>
          <w:tcPr>
            <w:tcW w:w="8764" w:type="dxa"/>
            <w:gridSpan w:val="19"/>
          </w:tcPr>
          <w:p w14:paraId="772E5246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</w:tr>
      <w:tr w:rsidR="00EE09BA" w:rsidRPr="00EE09BA" w14:paraId="05265E61" w14:textId="77777777" w:rsidTr="00C64D58">
        <w:tc>
          <w:tcPr>
            <w:tcW w:w="1656" w:type="dxa"/>
          </w:tcPr>
          <w:p w14:paraId="61B3F426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Care Package</w:t>
            </w:r>
          </w:p>
        </w:tc>
        <w:tc>
          <w:tcPr>
            <w:tcW w:w="1120" w:type="dxa"/>
            <w:gridSpan w:val="3"/>
          </w:tcPr>
          <w:p w14:paraId="4FAA52EF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>YES</w: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 xml:space="preserve"> </w:t>
            </w:r>
            <w:bookmarkStart w:id="43" w:name="Check11"/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instrText xml:space="preserve"> FORMCHECKBOX </w:instrTex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end"/>
            </w:r>
            <w:bookmarkEnd w:id="43"/>
          </w:p>
        </w:tc>
        <w:tc>
          <w:tcPr>
            <w:tcW w:w="984" w:type="dxa"/>
            <w:gridSpan w:val="2"/>
          </w:tcPr>
          <w:p w14:paraId="543C81B3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>NO</w: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 xml:space="preserve"> </w:t>
            </w:r>
            <w:bookmarkStart w:id="44" w:name="Check12"/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instrText xml:space="preserve"> FORMCHECKBOX </w:instrTex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end"/>
            </w:r>
            <w:bookmarkEnd w:id="44"/>
          </w:p>
        </w:tc>
        <w:tc>
          <w:tcPr>
            <w:tcW w:w="1877" w:type="dxa"/>
            <w:gridSpan w:val="3"/>
          </w:tcPr>
          <w:p w14:paraId="304898EE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color w:val="0D0D0D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color w:val="0D0D0D"/>
                <w:sz w:val="18"/>
                <w:szCs w:val="16"/>
                <w:lang w:eastAsia="en-GB"/>
              </w:rPr>
              <w:t>Meals on wheels</w:t>
            </w:r>
          </w:p>
        </w:tc>
        <w:tc>
          <w:tcPr>
            <w:tcW w:w="942" w:type="dxa"/>
            <w:gridSpan w:val="2"/>
          </w:tcPr>
          <w:p w14:paraId="6C1FA153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>YES</w: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 xml:space="preserve"> </w:t>
            </w:r>
            <w:bookmarkStart w:id="45" w:name="Check13"/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instrText xml:space="preserve"> FORMCHECKBOX </w:instrTex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end"/>
            </w:r>
            <w:bookmarkEnd w:id="45"/>
          </w:p>
        </w:tc>
        <w:tc>
          <w:tcPr>
            <w:tcW w:w="783" w:type="dxa"/>
            <w:gridSpan w:val="2"/>
          </w:tcPr>
          <w:p w14:paraId="147CD634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>NO</w: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 xml:space="preserve"> </w:t>
            </w:r>
            <w:bookmarkStart w:id="46" w:name="Check14"/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instrText xml:space="preserve"> FORMCHECKBOX </w:instrTex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end"/>
            </w:r>
            <w:bookmarkEnd w:id="46"/>
          </w:p>
        </w:tc>
        <w:tc>
          <w:tcPr>
            <w:tcW w:w="1263" w:type="dxa"/>
            <w:gridSpan w:val="4"/>
          </w:tcPr>
          <w:p w14:paraId="143255D8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color w:val="0D0D0D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color w:val="0D0D0D"/>
                <w:sz w:val="18"/>
                <w:szCs w:val="16"/>
                <w:lang w:eastAsia="en-GB"/>
              </w:rPr>
              <w:t>Day Care</w:t>
            </w:r>
          </w:p>
        </w:tc>
        <w:tc>
          <w:tcPr>
            <w:tcW w:w="898" w:type="dxa"/>
            <w:gridSpan w:val="2"/>
          </w:tcPr>
          <w:p w14:paraId="6A1407D9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>YES</w: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 xml:space="preserve"> </w:t>
            </w:r>
            <w:bookmarkStart w:id="47" w:name="Check15"/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instrText xml:space="preserve"> FORMCHECKBOX </w:instrTex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end"/>
            </w:r>
            <w:bookmarkEnd w:id="47"/>
          </w:p>
        </w:tc>
        <w:tc>
          <w:tcPr>
            <w:tcW w:w="897" w:type="dxa"/>
          </w:tcPr>
          <w:p w14:paraId="1D7DFB82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pPr>
            <w:r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>NO</w: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t xml:space="preserve"> </w:t>
            </w:r>
            <w:bookmarkStart w:id="48" w:name="Check16"/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instrText xml:space="preserve"> FORMCHECKBOX </w:instrText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</w:r>
            <w:r w:rsidR="00C64D58" w:rsidRPr="00C64D58">
              <w:rPr>
                <w:rFonts w:ascii="Arial" w:hAnsi="Arial" w:cs="Arial"/>
                <w:b/>
                <w:color w:val="auto"/>
                <w:sz w:val="18"/>
                <w:szCs w:val="16"/>
                <w:lang w:eastAsia="en-GB"/>
              </w:rPr>
              <w:fldChar w:fldCharType="end"/>
            </w:r>
            <w:bookmarkEnd w:id="48"/>
          </w:p>
        </w:tc>
      </w:tr>
      <w:tr w:rsidR="00C64D58" w:rsidRPr="00EE09BA" w14:paraId="322C81F1" w14:textId="77777777" w:rsidTr="00E03B50">
        <w:trPr>
          <w:trHeight w:val="539"/>
        </w:trPr>
        <w:tc>
          <w:tcPr>
            <w:tcW w:w="10420" w:type="dxa"/>
            <w:gridSpan w:val="20"/>
          </w:tcPr>
          <w:p w14:paraId="2BFF72E6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Other</w:t>
            </w:r>
          </w:p>
          <w:bookmarkStart w:id="49" w:name="Text13"/>
          <w:p w14:paraId="01E7BC39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  <w:bookmarkEnd w:id="49"/>
          </w:p>
        </w:tc>
      </w:tr>
      <w:tr w:rsidR="00EE09BA" w:rsidRPr="00EE09BA" w14:paraId="3EA155CE" w14:textId="77777777" w:rsidTr="00776308">
        <w:tc>
          <w:tcPr>
            <w:tcW w:w="10420" w:type="dxa"/>
            <w:gridSpan w:val="20"/>
            <w:shd w:val="clear" w:color="auto" w:fill="D9D9D9" w:themeFill="background1" w:themeFillShade="D9"/>
          </w:tcPr>
          <w:p w14:paraId="7081CCF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Social Worker Details</w:t>
            </w:r>
          </w:p>
        </w:tc>
      </w:tr>
      <w:tr w:rsidR="00C64D58" w:rsidRPr="00EE09BA" w14:paraId="73E3A1BB" w14:textId="77777777" w:rsidTr="00C64D58">
        <w:tc>
          <w:tcPr>
            <w:tcW w:w="1656" w:type="dxa"/>
          </w:tcPr>
          <w:p w14:paraId="4E65A8A9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Name</w:t>
            </w:r>
          </w:p>
        </w:tc>
        <w:tc>
          <w:tcPr>
            <w:tcW w:w="3697" w:type="dxa"/>
            <w:gridSpan w:val="7"/>
          </w:tcPr>
          <w:p w14:paraId="2D0439A8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  <w:tc>
          <w:tcPr>
            <w:tcW w:w="942" w:type="dxa"/>
            <w:gridSpan w:val="2"/>
          </w:tcPr>
          <w:p w14:paraId="1624A8D7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color w:val="auto"/>
                <w:sz w:val="22"/>
                <w:lang w:eastAsia="en-GB"/>
              </w:rPr>
              <w:t>Tel No</w:t>
            </w:r>
          </w:p>
        </w:tc>
        <w:tc>
          <w:tcPr>
            <w:tcW w:w="4125" w:type="dxa"/>
            <w:gridSpan w:val="10"/>
          </w:tcPr>
          <w:p w14:paraId="176E0C89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</w:tr>
      <w:tr w:rsidR="00EE09BA" w:rsidRPr="00EE09BA" w14:paraId="3BB2B92F" w14:textId="77777777" w:rsidTr="00776308">
        <w:tc>
          <w:tcPr>
            <w:tcW w:w="10420" w:type="dxa"/>
            <w:gridSpan w:val="20"/>
            <w:shd w:val="clear" w:color="auto" w:fill="D9D9D9" w:themeFill="background1" w:themeFillShade="D9"/>
          </w:tcPr>
          <w:p w14:paraId="7EC08B73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 xml:space="preserve">Current medication (please provide printout)  </w:t>
            </w:r>
          </w:p>
        </w:tc>
      </w:tr>
      <w:tr w:rsidR="00C64D58" w:rsidRPr="00EE09BA" w14:paraId="3AE29D72" w14:textId="77777777" w:rsidTr="00666E88">
        <w:trPr>
          <w:trHeight w:val="848"/>
        </w:trPr>
        <w:tc>
          <w:tcPr>
            <w:tcW w:w="10420" w:type="dxa"/>
            <w:gridSpan w:val="20"/>
          </w:tcPr>
          <w:p w14:paraId="52770409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</w:tr>
      <w:tr w:rsidR="00EE09BA" w:rsidRPr="00EE09BA" w14:paraId="0F9211F7" w14:textId="77777777" w:rsidTr="00776308">
        <w:tc>
          <w:tcPr>
            <w:tcW w:w="10420" w:type="dxa"/>
            <w:gridSpan w:val="20"/>
            <w:shd w:val="clear" w:color="auto" w:fill="D9D9D9" w:themeFill="background1" w:themeFillShade="D9"/>
          </w:tcPr>
          <w:p w14:paraId="22BEDF87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Additional information</w:t>
            </w: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 xml:space="preserve"> </w:t>
            </w:r>
            <w:r w:rsidRPr="00EE09BA">
              <w:rPr>
                <w:rFonts w:ascii="Arial" w:hAnsi="Arial" w:cs="Arial"/>
                <w:color w:val="0D0D0D"/>
                <w:sz w:val="18"/>
                <w:szCs w:val="18"/>
                <w:lang w:eastAsia="en-GB"/>
              </w:rPr>
              <w:t>(please give dates of follow up/OPD appointments, details of any equipment issued, recent investigations i.e. blood tests, chest x-rays etc. details of security incidents affecting patients or staff)</w:t>
            </w:r>
          </w:p>
        </w:tc>
      </w:tr>
      <w:tr w:rsidR="00C64D58" w:rsidRPr="00EE09BA" w14:paraId="1F0E79F6" w14:textId="77777777" w:rsidTr="00F25139">
        <w:trPr>
          <w:trHeight w:val="1134"/>
        </w:trPr>
        <w:tc>
          <w:tcPr>
            <w:tcW w:w="10420" w:type="dxa"/>
            <w:gridSpan w:val="20"/>
          </w:tcPr>
          <w:p w14:paraId="71C7F4FD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</w:tr>
      <w:tr w:rsidR="00EE09BA" w:rsidRPr="00EE09BA" w14:paraId="2FD905CC" w14:textId="77777777" w:rsidTr="00207FB4">
        <w:tc>
          <w:tcPr>
            <w:tcW w:w="10420" w:type="dxa"/>
            <w:gridSpan w:val="20"/>
            <w:shd w:val="clear" w:color="auto" w:fill="EDEDED" w:themeFill="accent3" w:themeFillTint="33"/>
          </w:tcPr>
          <w:p w14:paraId="09698326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What is likely to happen to your patient/client without intervention from Intermediate Care?</w:t>
            </w:r>
          </w:p>
        </w:tc>
      </w:tr>
      <w:tr w:rsidR="00C64D58" w:rsidRPr="00EE09BA" w14:paraId="701A5184" w14:textId="77777777" w:rsidTr="00D77B50">
        <w:trPr>
          <w:trHeight w:val="848"/>
        </w:trPr>
        <w:tc>
          <w:tcPr>
            <w:tcW w:w="10420" w:type="dxa"/>
            <w:gridSpan w:val="20"/>
          </w:tcPr>
          <w:p w14:paraId="33C03768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</w:p>
        </w:tc>
      </w:tr>
      <w:tr w:rsidR="00EE09BA" w:rsidRPr="00EE09BA" w14:paraId="13F7E8C9" w14:textId="77777777" w:rsidTr="00C64D58">
        <w:tc>
          <w:tcPr>
            <w:tcW w:w="5353" w:type="dxa"/>
            <w:gridSpan w:val="8"/>
            <w:shd w:val="clear" w:color="auto" w:fill="EDEDED" w:themeFill="accent3" w:themeFillTint="33"/>
          </w:tcPr>
          <w:p w14:paraId="3CB632C2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 xml:space="preserve">Is the patient at falls risk?         </w:t>
            </w:r>
          </w:p>
        </w:tc>
        <w:tc>
          <w:tcPr>
            <w:tcW w:w="2480" w:type="dxa"/>
            <w:gridSpan w:val="7"/>
          </w:tcPr>
          <w:p w14:paraId="34C6156B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50" w:name="Check17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50"/>
          </w:p>
        </w:tc>
        <w:tc>
          <w:tcPr>
            <w:tcW w:w="2587" w:type="dxa"/>
            <w:gridSpan w:val="5"/>
          </w:tcPr>
          <w:p w14:paraId="2E3074A7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51" w:name="Check18"/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51"/>
          </w:p>
        </w:tc>
      </w:tr>
      <w:tr w:rsidR="00EE09BA" w:rsidRPr="00EE09BA" w14:paraId="241D0567" w14:textId="77777777" w:rsidTr="00207FB4">
        <w:tc>
          <w:tcPr>
            <w:tcW w:w="10420" w:type="dxa"/>
            <w:gridSpan w:val="20"/>
            <w:shd w:val="clear" w:color="auto" w:fill="EDEDED" w:themeFill="accent3" w:themeFillTint="33"/>
          </w:tcPr>
          <w:p w14:paraId="28AA30C0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Are there any staff safety issues?</w:t>
            </w:r>
          </w:p>
        </w:tc>
      </w:tr>
      <w:bookmarkStart w:id="52" w:name="Text14"/>
      <w:tr w:rsidR="00C64D58" w:rsidRPr="00EE09BA" w14:paraId="2469044E" w14:textId="77777777" w:rsidTr="002635B7">
        <w:trPr>
          <w:trHeight w:val="864"/>
        </w:trPr>
        <w:tc>
          <w:tcPr>
            <w:tcW w:w="10420" w:type="dxa"/>
            <w:gridSpan w:val="20"/>
          </w:tcPr>
          <w:p w14:paraId="0864F71F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  <w:bookmarkEnd w:id="52"/>
          </w:p>
        </w:tc>
      </w:tr>
      <w:tr w:rsidR="00EE09BA" w:rsidRPr="00EE09BA" w14:paraId="2E415FCB" w14:textId="77777777" w:rsidTr="00776308">
        <w:tc>
          <w:tcPr>
            <w:tcW w:w="10420" w:type="dxa"/>
            <w:gridSpan w:val="20"/>
            <w:shd w:val="clear" w:color="auto" w:fill="D9D9D9" w:themeFill="background1" w:themeFillShade="D9"/>
          </w:tcPr>
          <w:p w14:paraId="6BD6E5F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Communication</w:t>
            </w:r>
          </w:p>
        </w:tc>
      </w:tr>
      <w:tr w:rsidR="00EE09BA" w:rsidRPr="00EE09BA" w14:paraId="59C408DB" w14:textId="77777777" w:rsidTr="00207FB4">
        <w:tc>
          <w:tcPr>
            <w:tcW w:w="10420" w:type="dxa"/>
            <w:gridSpan w:val="20"/>
          </w:tcPr>
          <w:p w14:paraId="1D04BC9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First language (Please specify)</w:t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t xml:space="preserve"> </w:t>
            </w:r>
            <w:bookmarkStart w:id="53" w:name="PFm7jUlNRUTdX5xF1jRj"/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begin">
                <w:ffData>
                  <w:name w:val="PFm7jUlNRUTdX5xF1jRj"/>
                  <w:enabled w:val="0"/>
                  <w:calcOnExit w:val="0"/>
                  <w:textInput/>
                </w:ffData>
              </w:fldChar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instrText xml:space="preserve"> FORMTEXT </w:instrText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separate"/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t>Main Language</w:t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end"/>
            </w:r>
            <w:bookmarkEnd w:id="53"/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t xml:space="preserve"> </w:t>
            </w:r>
          </w:p>
        </w:tc>
      </w:tr>
      <w:tr w:rsidR="00EE09BA" w:rsidRPr="00EE09BA" w14:paraId="66AE2B4F" w14:textId="77777777" w:rsidTr="00C64D58">
        <w:tc>
          <w:tcPr>
            <w:tcW w:w="3227" w:type="dxa"/>
            <w:gridSpan w:val="5"/>
          </w:tcPr>
          <w:p w14:paraId="50949A24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Interpreter required?</w:t>
            </w:r>
          </w:p>
        </w:tc>
        <w:tc>
          <w:tcPr>
            <w:tcW w:w="1094" w:type="dxa"/>
            <w:gridSpan w:val="2"/>
          </w:tcPr>
          <w:p w14:paraId="6FEA3616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bookmarkStart w:id="54" w:name="Check19"/>
            <w:r w:rsidR="00C64D58" w:rsidRPr="00C64D58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instrText xml:space="preserve"> FORMCHECKBOX </w:instrText>
            </w:r>
            <w:r w:rsidR="00C64D58" w:rsidRPr="00C64D58">
              <w:fldChar w:fldCharType="end"/>
            </w:r>
            <w:bookmarkEnd w:id="54"/>
          </w:p>
        </w:tc>
        <w:tc>
          <w:tcPr>
            <w:tcW w:w="1032" w:type="dxa"/>
          </w:tcPr>
          <w:p w14:paraId="0729D020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r w:rsidR="00C64D58" w:rsidRPr="00C64D58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instrText xml:space="preserve"> FORMCHECKBOX </w:instrText>
            </w:r>
            <w:r w:rsidR="00C64D58" w:rsidRPr="00C64D58">
              <w:fldChar w:fldCharType="end"/>
            </w:r>
          </w:p>
        </w:tc>
        <w:tc>
          <w:tcPr>
            <w:tcW w:w="2835" w:type="dxa"/>
            <w:gridSpan w:val="8"/>
          </w:tcPr>
          <w:p w14:paraId="6A21FEEA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Is an Advocate required?</w:t>
            </w:r>
          </w:p>
        </w:tc>
        <w:tc>
          <w:tcPr>
            <w:tcW w:w="1134" w:type="dxa"/>
            <w:gridSpan w:val="2"/>
          </w:tcPr>
          <w:p w14:paraId="353D460D" w14:textId="77777777" w:rsidR="00EE09BA" w:rsidRPr="00C64D58" w:rsidRDefault="00EE09BA" w:rsidP="00EE09BA">
            <w:pPr>
              <w:spacing w:after="0"/>
              <w:rPr>
                <w:rFonts w:ascii="Arial" w:hAnsi="Arial" w:cs="Arial"/>
                <w:bCs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r w:rsidR="00C64D58" w:rsidRPr="00C64D58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instrText xml:space="preserve"> FORMCHECKBOX </w:instrText>
            </w:r>
            <w:r w:rsidR="00C64D58" w:rsidRPr="00C64D58">
              <w:fldChar w:fldCharType="end"/>
            </w:r>
          </w:p>
        </w:tc>
        <w:tc>
          <w:tcPr>
            <w:tcW w:w="1098" w:type="dxa"/>
            <w:gridSpan w:val="2"/>
          </w:tcPr>
          <w:p w14:paraId="0AB541E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r w:rsidR="00C64D58" w:rsidRPr="00C64D58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instrText xml:space="preserve"> FORMCHECKBOX </w:instrText>
            </w:r>
            <w:r w:rsidR="00C64D58" w:rsidRPr="00C64D58">
              <w:fldChar w:fldCharType="end"/>
            </w:r>
          </w:p>
        </w:tc>
      </w:tr>
      <w:tr w:rsidR="00EE09BA" w:rsidRPr="00EE09BA" w14:paraId="732A8925" w14:textId="77777777" w:rsidTr="00C64D58">
        <w:tc>
          <w:tcPr>
            <w:tcW w:w="8188" w:type="dxa"/>
            <w:gridSpan w:val="16"/>
          </w:tcPr>
          <w:p w14:paraId="42C0613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Has this patient been given a diagnosis of a learning disability condition</w:t>
            </w:r>
          </w:p>
        </w:tc>
        <w:tc>
          <w:tcPr>
            <w:tcW w:w="1134" w:type="dxa"/>
            <w:gridSpan w:val="2"/>
          </w:tcPr>
          <w:p w14:paraId="695E9448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r w:rsidR="00C64D58" w:rsidRPr="00C64D58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instrText xml:space="preserve"> FORMCHECKBOX </w:instrText>
            </w:r>
            <w:r w:rsidR="00C64D58" w:rsidRPr="00C64D58">
              <w:fldChar w:fldCharType="end"/>
            </w:r>
          </w:p>
        </w:tc>
        <w:tc>
          <w:tcPr>
            <w:tcW w:w="1098" w:type="dxa"/>
            <w:gridSpan w:val="2"/>
          </w:tcPr>
          <w:p w14:paraId="6C6B806B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  <w:r w:rsidR="00C64D58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 xml:space="preserve"> </w:t>
            </w:r>
            <w:r w:rsidR="00C64D58" w:rsidRPr="00C64D58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4D58" w:rsidRPr="00C64D58">
              <w:instrText xml:space="preserve"> FORMCHECKBOX </w:instrText>
            </w:r>
            <w:r w:rsidR="00C64D58" w:rsidRPr="00C64D58">
              <w:fldChar w:fldCharType="end"/>
            </w:r>
          </w:p>
        </w:tc>
      </w:tr>
      <w:tr w:rsidR="00C64D58" w:rsidRPr="00EE09BA" w14:paraId="3BE09DC2" w14:textId="77777777" w:rsidTr="00912071">
        <w:trPr>
          <w:trHeight w:val="825"/>
        </w:trPr>
        <w:tc>
          <w:tcPr>
            <w:tcW w:w="10420" w:type="dxa"/>
            <w:gridSpan w:val="20"/>
          </w:tcPr>
          <w:p w14:paraId="41DC4F72" w14:textId="77777777" w:rsidR="00C64D58" w:rsidRPr="00EE09BA" w:rsidRDefault="00C64D58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Other communication difficulties, please specify:</w: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t xml:space="preserve">  </w:t>
            </w:r>
            <w:bookmarkStart w:id="55" w:name="Text15"/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end"/>
            </w:r>
            <w:bookmarkEnd w:id="55"/>
          </w:p>
        </w:tc>
      </w:tr>
      <w:tr w:rsidR="00EE09BA" w:rsidRPr="00EE09BA" w14:paraId="2BFC1D79" w14:textId="77777777" w:rsidTr="00776308">
        <w:tc>
          <w:tcPr>
            <w:tcW w:w="10420" w:type="dxa"/>
            <w:gridSpan w:val="20"/>
            <w:shd w:val="clear" w:color="auto" w:fill="D9D9D9" w:themeFill="background1" w:themeFillShade="D9"/>
          </w:tcPr>
          <w:p w14:paraId="3310F10C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Hospital referrals only:</w:t>
            </w:r>
          </w:p>
        </w:tc>
      </w:tr>
      <w:tr w:rsidR="00EE09BA" w:rsidRPr="00EE09BA" w14:paraId="14B038CD" w14:textId="77777777" w:rsidTr="00C64D58">
        <w:tc>
          <w:tcPr>
            <w:tcW w:w="5353" w:type="dxa"/>
            <w:gridSpan w:val="8"/>
          </w:tcPr>
          <w:p w14:paraId="020362B5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ACTUAL date of discharge (Not MFFD or PDD)</w:t>
            </w:r>
          </w:p>
        </w:tc>
        <w:tc>
          <w:tcPr>
            <w:tcW w:w="5067" w:type="dxa"/>
            <w:gridSpan w:val="12"/>
          </w:tcPr>
          <w:p w14:paraId="56EE72A0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Date:</w:t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t xml:space="preserve"> </w:t>
            </w:r>
            <w:bookmarkStart w:id="56" w:name="Text16"/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instrText xml:space="preserve"> FORMTEXT </w:instrText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separate"/>
            </w:r>
            <w:r w:rsidR="00C64D58"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 w:rsidR="00C64D58"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end"/>
            </w:r>
            <w:bookmarkEnd w:id="56"/>
          </w:p>
        </w:tc>
      </w:tr>
      <w:tr w:rsidR="00EE09BA" w:rsidRPr="00EE09BA" w14:paraId="0AB57CA7" w14:textId="77777777" w:rsidTr="00207FB4">
        <w:tc>
          <w:tcPr>
            <w:tcW w:w="10420" w:type="dxa"/>
            <w:gridSpan w:val="20"/>
            <w:shd w:val="clear" w:color="auto" w:fill="F7CAAC" w:themeFill="accent2" w:themeFillTint="66"/>
          </w:tcPr>
          <w:p w14:paraId="477FBE54" w14:textId="77777777" w:rsidR="00EE09BA" w:rsidRPr="00EE09BA" w:rsidRDefault="00F96522" w:rsidP="00EE09BA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>PLEASE COMPLETE</w:t>
            </w:r>
            <w:r w:rsidR="00EE09BA"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 xml:space="preserve"> </w:t>
            </w:r>
            <w:r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>ALL SECTIONS</w:t>
            </w:r>
            <w:r w:rsidR="00EE09BA"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 xml:space="preserve"> OF THIS </w:t>
            </w:r>
            <w:r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>FORM AS</w:t>
            </w:r>
            <w:r w:rsidR="00EE09BA"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 xml:space="preserve"> ANY INCOMPLETE REFERRALS WILL BE REJECTED AND RETURNED TO THE REFERER</w:t>
            </w:r>
          </w:p>
        </w:tc>
      </w:tr>
      <w:tr w:rsidR="00EE09BA" w:rsidRPr="00EE09BA" w14:paraId="7D5E4E32" w14:textId="77777777" w:rsidTr="00C64D58">
        <w:tc>
          <w:tcPr>
            <w:tcW w:w="2635" w:type="dxa"/>
            <w:gridSpan w:val="3"/>
          </w:tcPr>
          <w:p w14:paraId="6F7BC7DD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bCs/>
                <w:color w:val="auto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auto"/>
                <w:szCs w:val="24"/>
                <w:lang w:eastAsia="en-GB"/>
              </w:rPr>
              <w:t>Signature of referrer</w:t>
            </w:r>
          </w:p>
          <w:p w14:paraId="7AAF6823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bCs/>
                <w:color w:val="auto"/>
                <w:szCs w:val="24"/>
                <w:lang w:eastAsia="en-GB"/>
              </w:rPr>
            </w:pPr>
          </w:p>
        </w:tc>
        <w:tc>
          <w:tcPr>
            <w:tcW w:w="4085" w:type="dxa"/>
            <w:gridSpan w:val="9"/>
          </w:tcPr>
          <w:p w14:paraId="363AF47C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b/>
                <w:bCs/>
                <w:color w:val="auto"/>
                <w:szCs w:val="24"/>
                <w:lang w:eastAsia="en-GB"/>
              </w:rPr>
            </w:pP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end"/>
            </w:r>
          </w:p>
        </w:tc>
        <w:tc>
          <w:tcPr>
            <w:tcW w:w="922" w:type="dxa"/>
            <w:gridSpan w:val="2"/>
          </w:tcPr>
          <w:p w14:paraId="0EC216EF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Date</w:t>
            </w:r>
          </w:p>
        </w:tc>
        <w:tc>
          <w:tcPr>
            <w:tcW w:w="2778" w:type="dxa"/>
            <w:gridSpan w:val="6"/>
          </w:tcPr>
          <w:p w14:paraId="46F69927" w14:textId="77777777" w:rsidR="00EE09BA" w:rsidRPr="00EE09BA" w:rsidRDefault="00C64D58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separate"/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noProof/>
                <w:color w:val="0D0D0D"/>
                <w:sz w:val="22"/>
                <w:lang w:eastAsia="en-GB"/>
              </w:rPr>
              <w:t> </w:t>
            </w:r>
            <w:r>
              <w:rPr>
                <w:rFonts w:ascii="Arial" w:hAnsi="Arial" w:cs="Arial"/>
                <w:color w:val="0D0D0D"/>
                <w:sz w:val="22"/>
                <w:lang w:eastAsia="en-GB"/>
              </w:rPr>
              <w:fldChar w:fldCharType="end"/>
            </w:r>
          </w:p>
        </w:tc>
      </w:tr>
      <w:tr w:rsidR="00EE09BA" w:rsidRPr="00EE09BA" w14:paraId="4BC801D9" w14:textId="77777777" w:rsidTr="00776308">
        <w:tc>
          <w:tcPr>
            <w:tcW w:w="10420" w:type="dxa"/>
            <w:gridSpan w:val="20"/>
            <w:shd w:val="clear" w:color="auto" w:fill="FBE4D5" w:themeFill="accent2" w:themeFillTint="33"/>
          </w:tcPr>
          <w:p w14:paraId="25EADCFC" w14:textId="77777777" w:rsidR="00EE09BA" w:rsidRPr="00EE09BA" w:rsidRDefault="00EE09BA" w:rsidP="00EE09BA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Cs w:val="24"/>
                <w:lang w:eastAsia="en-GB"/>
              </w:rPr>
              <w:t>PLEASE E-MAIL ALL COMPLETED FORMS TO:</w:t>
            </w:r>
            <w:r w:rsidRPr="00EE09BA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 </w:t>
            </w:r>
            <w:hyperlink r:id="rId9" w:history="1">
              <w:r w:rsidRPr="00EE09BA">
                <w:rPr>
                  <w:rFonts w:ascii="Arial" w:hAnsi="Arial" w:cs="Arial"/>
                  <w:b/>
                  <w:bCs/>
                  <w:color w:val="0000FF"/>
                  <w:szCs w:val="24"/>
                  <w:u w:val="single"/>
                  <w:lang w:eastAsia="en-GB"/>
                </w:rPr>
                <w:t>tspoa1@nhs.net</w:t>
              </w:r>
            </w:hyperlink>
          </w:p>
          <w:p w14:paraId="3E2C7D19" w14:textId="77777777" w:rsidR="00EE09BA" w:rsidRPr="00EE09BA" w:rsidRDefault="00EE09BA" w:rsidP="00EE09BA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lang w:eastAsia="en-GB"/>
              </w:rPr>
              <w:t>POST:</w:t>
            </w:r>
            <w:r w:rsidRPr="00EE09BA">
              <w:rPr>
                <w:rFonts w:ascii="Arial" w:hAnsi="Arial" w:cs="Arial"/>
                <w:bCs/>
                <w:color w:val="0D0D0D"/>
                <w:sz w:val="22"/>
                <w:lang w:eastAsia="en-GB"/>
              </w:rPr>
              <w:t xml:space="preserve"> Trafford Single Point of Access, </w:t>
            </w:r>
            <w:r w:rsidR="00F96522">
              <w:rPr>
                <w:rFonts w:ascii="Arial" w:hAnsi="Arial" w:cs="Arial"/>
                <w:bCs/>
                <w:color w:val="0D0D0D"/>
                <w:sz w:val="22"/>
                <w:lang w:eastAsia="en-GB"/>
              </w:rPr>
              <w:t>Meadway Health Centre, Meadway, Sale M33 4PS</w:t>
            </w:r>
          </w:p>
        </w:tc>
      </w:tr>
    </w:tbl>
    <w:p w14:paraId="52FBAC89" w14:textId="77777777" w:rsidR="00231154" w:rsidRPr="00231154" w:rsidRDefault="00231154" w:rsidP="00231154">
      <w:pPr>
        <w:spacing w:after="0"/>
        <w:jc w:val="right"/>
        <w:rPr>
          <w:rFonts w:ascii="Arial" w:hAnsi="Arial" w:cs="Arial"/>
          <w:b/>
          <w:color w:val="0D0D0D"/>
          <w:sz w:val="16"/>
          <w:szCs w:val="16"/>
          <w:lang w:eastAsia="en-GB"/>
        </w:rPr>
      </w:pPr>
      <w:r>
        <w:rPr>
          <w:rFonts w:ascii="Arial" w:hAnsi="Arial" w:cs="Arial"/>
          <w:b/>
          <w:color w:val="0D0D0D"/>
          <w:sz w:val="16"/>
          <w:szCs w:val="16"/>
          <w:lang w:eastAsia="en-GB"/>
        </w:rPr>
        <w:t>Page 2</w:t>
      </w:r>
      <w:r w:rsidRPr="00231154">
        <w:rPr>
          <w:rFonts w:ascii="Arial" w:hAnsi="Arial" w:cs="Arial"/>
          <w:b/>
          <w:color w:val="0D0D0D"/>
          <w:sz w:val="16"/>
          <w:szCs w:val="16"/>
          <w:lang w:eastAsia="en-GB"/>
        </w:rPr>
        <w:t xml:space="preserve"> of 4</w:t>
      </w:r>
    </w:p>
    <w:p w14:paraId="1C16E148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34CD5502" w14:textId="77777777" w:rsidR="00EE09BA" w:rsidRPr="00EE09BA" w:rsidRDefault="00EE09BA" w:rsidP="00EE09BA">
      <w:pPr>
        <w:spacing w:after="0"/>
        <w:rPr>
          <w:rFonts w:ascii="Arial" w:hAnsi="Arial" w:cs="Arial"/>
          <w:b/>
          <w:bCs/>
          <w:color w:val="0D0D0D"/>
          <w:szCs w:val="24"/>
          <w:lang w:eastAsia="en-GB"/>
        </w:rPr>
      </w:pPr>
    </w:p>
    <w:p w14:paraId="4442FD00" w14:textId="77777777" w:rsidR="00EE09BA" w:rsidRPr="00EE09BA" w:rsidRDefault="00EE09BA" w:rsidP="00EE09BA">
      <w:pPr>
        <w:spacing w:after="0"/>
        <w:jc w:val="center"/>
        <w:rPr>
          <w:rFonts w:ascii="Arial" w:hAnsi="Arial" w:cs="Arial"/>
          <w:b/>
          <w:bCs/>
          <w:color w:val="0D0D0D"/>
          <w:szCs w:val="24"/>
          <w:lang w:eastAsia="en-GB"/>
        </w:rPr>
      </w:pPr>
    </w:p>
    <w:p w14:paraId="58F0C995" w14:textId="77777777" w:rsidR="00EE09BA" w:rsidRPr="00EE09BA" w:rsidRDefault="00EE09BA" w:rsidP="00EE09BA">
      <w:pPr>
        <w:spacing w:after="0"/>
        <w:jc w:val="center"/>
        <w:rPr>
          <w:rFonts w:ascii="Arial" w:hAnsi="Arial" w:cs="Arial"/>
          <w:b/>
          <w:bCs/>
          <w:color w:val="0D0D0D"/>
          <w:szCs w:val="24"/>
          <w:lang w:eastAsia="en-GB"/>
        </w:rPr>
      </w:pPr>
    </w:p>
    <w:tbl>
      <w:tblPr>
        <w:tblStyle w:val="TableGrid"/>
        <w:tblpPr w:leftFromText="180" w:rightFromText="180" w:vertAnchor="text" w:horzAnchor="margin" w:tblpY="77"/>
        <w:tblW w:w="105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"/>
        <w:gridCol w:w="479"/>
        <w:gridCol w:w="654"/>
        <w:gridCol w:w="693"/>
        <w:gridCol w:w="1181"/>
        <w:gridCol w:w="1810"/>
        <w:gridCol w:w="1011"/>
        <w:gridCol w:w="975"/>
        <w:gridCol w:w="998"/>
        <w:gridCol w:w="1175"/>
        <w:gridCol w:w="657"/>
        <w:gridCol w:w="546"/>
      </w:tblGrid>
      <w:tr w:rsidR="00231154" w:rsidRPr="00EE09BA" w14:paraId="7F22340B" w14:textId="77777777" w:rsidTr="00231154">
        <w:tc>
          <w:tcPr>
            <w:tcW w:w="10572" w:type="dxa"/>
            <w:gridSpan w:val="12"/>
            <w:shd w:val="clear" w:color="auto" w:fill="F7CAAC" w:themeFill="accent2" w:themeFillTint="66"/>
          </w:tcPr>
          <w:p w14:paraId="28723824" w14:textId="77777777" w:rsidR="00231154" w:rsidRPr="00EE09BA" w:rsidRDefault="00231154" w:rsidP="00231154">
            <w:pPr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8"/>
                <w:szCs w:val="28"/>
              </w:rPr>
              <w:lastRenderedPageBreak/>
              <w:t>Community Rehabilitation Team &amp; Community Neuro Rehabilitation</w:t>
            </w:r>
          </w:p>
          <w:p w14:paraId="40E07CD8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8"/>
                <w:szCs w:val="28"/>
              </w:rPr>
              <w:t>Triage - Team Priority Decision</w:t>
            </w:r>
          </w:p>
        </w:tc>
      </w:tr>
      <w:tr w:rsidR="00231154" w:rsidRPr="00EE09BA" w14:paraId="4CA62D03" w14:textId="77777777" w:rsidTr="00231154">
        <w:tc>
          <w:tcPr>
            <w:tcW w:w="2219" w:type="dxa"/>
            <w:gridSpan w:val="4"/>
            <w:shd w:val="clear" w:color="auto" w:fill="BFBFBF" w:themeFill="background1" w:themeFillShade="BF"/>
          </w:tcPr>
          <w:p w14:paraId="5E33986F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Patient Name</w:t>
            </w:r>
          </w:p>
        </w:tc>
        <w:bookmarkStart w:id="57" w:name="PdGJIP6QgvlE6vJ7Iali"/>
        <w:tc>
          <w:tcPr>
            <w:tcW w:w="8353" w:type="dxa"/>
            <w:gridSpan w:val="8"/>
          </w:tcPr>
          <w:p w14:paraId="7C6BBFB3" w14:textId="77777777" w:rsidR="00231154" w:rsidRPr="00C64D58" w:rsidRDefault="00C64D58" w:rsidP="00231154">
            <w:pPr>
              <w:spacing w:after="0"/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pP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begin">
                <w:ffData>
                  <w:name w:val="PdGJIP6QgvlE6vJ7Iali"/>
                  <w:enabled w:val="0"/>
                  <w:calcOnExit w:val="0"/>
                  <w:textInput/>
                </w:ffData>
              </w:fldCha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instrText xml:space="preserve"> FORMTEXT </w:instrTex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separate"/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>Full Name</w: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end"/>
            </w:r>
            <w:bookmarkEnd w:id="57"/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</w:tc>
      </w:tr>
      <w:tr w:rsidR="00AC4EC0" w:rsidRPr="00EE09BA" w14:paraId="71075821" w14:textId="77777777" w:rsidTr="002073A8">
        <w:trPr>
          <w:trHeight w:val="324"/>
        </w:trPr>
        <w:tc>
          <w:tcPr>
            <w:tcW w:w="2219" w:type="dxa"/>
            <w:gridSpan w:val="4"/>
            <w:shd w:val="clear" w:color="auto" w:fill="BFBFBF" w:themeFill="background1" w:themeFillShade="BF"/>
          </w:tcPr>
          <w:p w14:paraId="1E19B704" w14:textId="77777777" w:rsidR="00AC4EC0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Nhs no</w:t>
            </w:r>
          </w:p>
        </w:tc>
        <w:bookmarkStart w:id="58" w:name="P9aaskLVk4zUfbCk7yly"/>
        <w:tc>
          <w:tcPr>
            <w:tcW w:w="4002" w:type="dxa"/>
            <w:gridSpan w:val="3"/>
          </w:tcPr>
          <w:p w14:paraId="5B8ECFA5" w14:textId="77777777" w:rsidR="00AC4EC0" w:rsidRPr="00C64D58" w:rsidRDefault="00AC4EC0" w:rsidP="00231154">
            <w:pPr>
              <w:spacing w:after="0"/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pP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begin">
                <w:ffData>
                  <w:name w:val="P9aaskLVk4zUfbCk7yly"/>
                  <w:enabled w:val="0"/>
                  <w:calcOnExit w:val="0"/>
                  <w:textInput/>
                </w:ffData>
              </w:fldCha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instrText xml:space="preserve"> FORMTEXT </w:instrTex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separate"/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>NHS Number</w:t>
            </w:r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end"/>
            </w:r>
            <w:bookmarkEnd w:id="58"/>
            <w:r w:rsidRPr="00C64D58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</w:tc>
        <w:tc>
          <w:tcPr>
            <w:tcW w:w="1973" w:type="dxa"/>
            <w:gridSpan w:val="2"/>
            <w:shd w:val="clear" w:color="auto" w:fill="BFBFBF" w:themeFill="background1" w:themeFillShade="BF"/>
          </w:tcPr>
          <w:p w14:paraId="10C0D9D1" w14:textId="77777777" w:rsidR="00AC4EC0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Date of Birth</w:t>
            </w:r>
          </w:p>
        </w:tc>
        <w:bookmarkStart w:id="59" w:name="Pf5lddqkpyqOIaYz6oC3"/>
        <w:tc>
          <w:tcPr>
            <w:tcW w:w="2378" w:type="dxa"/>
            <w:gridSpan w:val="3"/>
          </w:tcPr>
          <w:p w14:paraId="5170D77B" w14:textId="77777777" w:rsidR="00AC4EC0" w:rsidRPr="00AC4EC0" w:rsidRDefault="00AC4EC0" w:rsidP="00231154">
            <w:pPr>
              <w:spacing w:after="0"/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pPr>
            <w:r w:rsidRPr="00AC4EC0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begin">
                <w:ffData>
                  <w:name w:val="Pf5lddqkpyqOIaYz6oC3"/>
                  <w:enabled w:val="0"/>
                  <w:calcOnExit w:val="0"/>
                  <w:textInput/>
                </w:ffData>
              </w:fldChar>
            </w:r>
            <w:r w:rsidRPr="00AC4EC0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instrText xml:space="preserve"> FORMTEXT </w:instrText>
            </w:r>
            <w:r w:rsidRPr="00AC4EC0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</w:r>
            <w:r w:rsidRPr="00AC4EC0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separate"/>
            </w:r>
            <w:r w:rsidRPr="00AC4EC0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>Date of Birth</w:t>
            </w:r>
            <w:r w:rsidRPr="00AC4EC0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fldChar w:fldCharType="end"/>
            </w:r>
            <w:bookmarkEnd w:id="59"/>
            <w:r w:rsidRPr="00AC4EC0">
              <w:rPr>
                <w:rFonts w:ascii="Arial" w:hAnsi="Arial" w:cs="Arial"/>
                <w:bCs/>
                <w:color w:val="0D0D0D"/>
                <w:szCs w:val="24"/>
                <w:lang w:eastAsia="en-GB"/>
              </w:rPr>
              <w:t xml:space="preserve"> </w:t>
            </w:r>
          </w:p>
        </w:tc>
      </w:tr>
      <w:tr w:rsidR="00231154" w:rsidRPr="00EE09BA" w14:paraId="6E46BFDA" w14:textId="77777777" w:rsidTr="00231154">
        <w:tc>
          <w:tcPr>
            <w:tcW w:w="10572" w:type="dxa"/>
            <w:gridSpan w:val="12"/>
            <w:shd w:val="clear" w:color="auto" w:fill="EDEDED" w:themeFill="accent3" w:themeFillTint="33"/>
          </w:tcPr>
          <w:p w14:paraId="41CCF102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Person’s understanding of reason for referral:</w:t>
            </w:r>
          </w:p>
        </w:tc>
      </w:tr>
      <w:bookmarkStart w:id="60" w:name="Text17"/>
      <w:tr w:rsidR="00AC4EC0" w:rsidRPr="00EE09BA" w14:paraId="11346CF1" w14:textId="77777777" w:rsidTr="00634043">
        <w:trPr>
          <w:trHeight w:val="562"/>
        </w:trPr>
        <w:tc>
          <w:tcPr>
            <w:tcW w:w="10572" w:type="dxa"/>
            <w:gridSpan w:val="12"/>
          </w:tcPr>
          <w:p w14:paraId="2B3AFE24" w14:textId="77777777" w:rsidR="00AC4EC0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  <w:bookmarkEnd w:id="60"/>
          </w:p>
        </w:tc>
      </w:tr>
      <w:tr w:rsidR="00231154" w:rsidRPr="00EE09BA" w14:paraId="08830B61" w14:textId="77777777" w:rsidTr="00231154">
        <w:tc>
          <w:tcPr>
            <w:tcW w:w="10572" w:type="dxa"/>
            <w:gridSpan w:val="12"/>
            <w:shd w:val="clear" w:color="auto" w:fill="EDEDED" w:themeFill="accent3" w:themeFillTint="33"/>
          </w:tcPr>
          <w:p w14:paraId="2344266E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</w:rPr>
              <w:t>Person’s perceived needs:</w:t>
            </w:r>
          </w:p>
        </w:tc>
      </w:tr>
      <w:bookmarkStart w:id="61" w:name="Text18"/>
      <w:tr w:rsidR="00AC4EC0" w:rsidRPr="00EE09BA" w14:paraId="1F82297A" w14:textId="77777777" w:rsidTr="000746F3">
        <w:trPr>
          <w:trHeight w:val="562"/>
        </w:trPr>
        <w:tc>
          <w:tcPr>
            <w:tcW w:w="10572" w:type="dxa"/>
            <w:gridSpan w:val="12"/>
          </w:tcPr>
          <w:p w14:paraId="26582B4E" w14:textId="77777777" w:rsidR="00AC4EC0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  <w:bookmarkEnd w:id="61"/>
          </w:p>
        </w:tc>
      </w:tr>
      <w:tr w:rsidR="00231154" w:rsidRPr="00EE09BA" w14:paraId="7E19C1C4" w14:textId="77777777" w:rsidTr="00231154">
        <w:tc>
          <w:tcPr>
            <w:tcW w:w="10572" w:type="dxa"/>
            <w:gridSpan w:val="12"/>
            <w:shd w:val="clear" w:color="auto" w:fill="BFBFBF" w:themeFill="background1" w:themeFillShade="BF"/>
          </w:tcPr>
          <w:p w14:paraId="5F7DF48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Falls Risk Assessment</w:t>
            </w:r>
          </w:p>
        </w:tc>
      </w:tr>
      <w:tr w:rsidR="00231154" w:rsidRPr="00EE09BA" w14:paraId="2DB19E42" w14:textId="77777777" w:rsidTr="00231154">
        <w:tc>
          <w:tcPr>
            <w:tcW w:w="9369" w:type="dxa"/>
            <w:gridSpan w:val="10"/>
            <w:shd w:val="clear" w:color="auto" w:fill="EDEDED" w:themeFill="accent3" w:themeFillTint="33"/>
          </w:tcPr>
          <w:p w14:paraId="3D2B724A" w14:textId="77777777" w:rsidR="00231154" w:rsidRPr="00EE09BA" w:rsidRDefault="00231154" w:rsidP="00231154">
            <w:pPr>
              <w:jc w:val="center"/>
              <w:rPr>
                <w:rFonts w:ascii="Arial" w:hAnsi="Arial" w:cs="Arial"/>
                <w:b/>
                <w:color w:val="0D0D0D"/>
                <w:sz w:val="22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</w:rPr>
              <w:t>Score 1 for every category and total at the bottom of the two columns</w:t>
            </w:r>
          </w:p>
        </w:tc>
        <w:tc>
          <w:tcPr>
            <w:tcW w:w="657" w:type="dxa"/>
            <w:shd w:val="clear" w:color="auto" w:fill="EDEDED" w:themeFill="accent3" w:themeFillTint="33"/>
          </w:tcPr>
          <w:p w14:paraId="46CC64E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YES</w:t>
            </w:r>
          </w:p>
        </w:tc>
        <w:tc>
          <w:tcPr>
            <w:tcW w:w="546" w:type="dxa"/>
            <w:shd w:val="clear" w:color="auto" w:fill="EDEDED" w:themeFill="accent3" w:themeFillTint="33"/>
          </w:tcPr>
          <w:p w14:paraId="2A482B4B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t>NO</w:t>
            </w:r>
          </w:p>
        </w:tc>
      </w:tr>
      <w:tr w:rsidR="00231154" w:rsidRPr="00EE09BA" w14:paraId="43C6FF47" w14:textId="77777777" w:rsidTr="00231154">
        <w:tc>
          <w:tcPr>
            <w:tcW w:w="393" w:type="dxa"/>
          </w:tcPr>
          <w:p w14:paraId="121124CB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1</w:t>
            </w:r>
          </w:p>
        </w:tc>
        <w:tc>
          <w:tcPr>
            <w:tcW w:w="8976" w:type="dxa"/>
            <w:gridSpan w:val="9"/>
          </w:tcPr>
          <w:p w14:paraId="36BD38EB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 xml:space="preserve">Is there a history of any fall/s in the previous year? </w:t>
            </w:r>
          </w:p>
          <w:p w14:paraId="143D598E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  <w:lang w:eastAsia="en-GB"/>
              </w:rPr>
              <w:t>How was this assessed? Ask the person.</w:t>
            </w:r>
          </w:p>
        </w:tc>
        <w:bookmarkStart w:id="62" w:name="Check20"/>
        <w:tc>
          <w:tcPr>
            <w:tcW w:w="657" w:type="dxa"/>
          </w:tcPr>
          <w:p w14:paraId="10A14952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  <w:bookmarkEnd w:id="62"/>
          </w:p>
        </w:tc>
        <w:tc>
          <w:tcPr>
            <w:tcW w:w="546" w:type="dxa"/>
          </w:tcPr>
          <w:p w14:paraId="16869320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auto"/>
                <w:sz w:val="22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</w:tr>
      <w:tr w:rsidR="00231154" w:rsidRPr="00EE09BA" w14:paraId="335DE3A4" w14:textId="77777777" w:rsidTr="00231154">
        <w:tc>
          <w:tcPr>
            <w:tcW w:w="393" w:type="dxa"/>
          </w:tcPr>
          <w:p w14:paraId="443C19AA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2</w:t>
            </w:r>
          </w:p>
        </w:tc>
        <w:tc>
          <w:tcPr>
            <w:tcW w:w="8976" w:type="dxa"/>
            <w:gridSpan w:val="9"/>
          </w:tcPr>
          <w:p w14:paraId="50B1648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</w:rPr>
              <w:t>Is the patient/client on four or more medications per day? How was this assessed? Identify the number of prescribed or over the counter medications.</w:t>
            </w:r>
          </w:p>
        </w:tc>
        <w:tc>
          <w:tcPr>
            <w:tcW w:w="657" w:type="dxa"/>
          </w:tcPr>
          <w:p w14:paraId="406B4E3D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  <w:tc>
          <w:tcPr>
            <w:tcW w:w="546" w:type="dxa"/>
          </w:tcPr>
          <w:p w14:paraId="6FA54BE8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</w:tr>
      <w:tr w:rsidR="00231154" w:rsidRPr="00EE09BA" w14:paraId="6D9BA385" w14:textId="77777777" w:rsidTr="00231154">
        <w:tc>
          <w:tcPr>
            <w:tcW w:w="393" w:type="dxa"/>
          </w:tcPr>
          <w:p w14:paraId="33F2D4D5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3</w:t>
            </w:r>
          </w:p>
        </w:tc>
        <w:tc>
          <w:tcPr>
            <w:tcW w:w="8976" w:type="dxa"/>
            <w:gridSpan w:val="9"/>
          </w:tcPr>
          <w:p w14:paraId="05DBC972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2"/>
              </w:rPr>
            </w:pPr>
            <w:r w:rsidRPr="00EE09BA">
              <w:rPr>
                <w:rFonts w:ascii="Arial" w:hAnsi="Arial" w:cs="Arial"/>
                <w:color w:val="0D0D0D"/>
                <w:sz w:val="22"/>
              </w:rPr>
              <w:t>Does the patient /client have a diagnosis of stroke or Parkinson’s?</w:t>
            </w:r>
          </w:p>
          <w:p w14:paraId="5BCBDAA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</w:rPr>
              <w:t>How was this assessed? Ask the person.</w:t>
            </w:r>
          </w:p>
        </w:tc>
        <w:tc>
          <w:tcPr>
            <w:tcW w:w="657" w:type="dxa"/>
          </w:tcPr>
          <w:p w14:paraId="368F1F84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  <w:tc>
          <w:tcPr>
            <w:tcW w:w="546" w:type="dxa"/>
          </w:tcPr>
          <w:p w14:paraId="2BB8DA4E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</w:tr>
      <w:tr w:rsidR="00231154" w:rsidRPr="00EE09BA" w14:paraId="00308AA7" w14:textId="77777777" w:rsidTr="00231154">
        <w:tc>
          <w:tcPr>
            <w:tcW w:w="393" w:type="dxa"/>
          </w:tcPr>
          <w:p w14:paraId="06DD2692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4</w:t>
            </w:r>
          </w:p>
        </w:tc>
        <w:tc>
          <w:tcPr>
            <w:tcW w:w="8976" w:type="dxa"/>
            <w:gridSpan w:val="9"/>
          </w:tcPr>
          <w:p w14:paraId="6D1D6F4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</w:rPr>
              <w:t>Does the patient/client report any problems with their balance? How was this assessed? Ask the person.</w:t>
            </w:r>
          </w:p>
        </w:tc>
        <w:tc>
          <w:tcPr>
            <w:tcW w:w="657" w:type="dxa"/>
          </w:tcPr>
          <w:p w14:paraId="1D41DDA4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  <w:tc>
          <w:tcPr>
            <w:tcW w:w="546" w:type="dxa"/>
          </w:tcPr>
          <w:p w14:paraId="02E0ABEE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</w:tr>
      <w:tr w:rsidR="00231154" w:rsidRPr="00EE09BA" w14:paraId="303A5707" w14:textId="77777777" w:rsidTr="00231154">
        <w:tc>
          <w:tcPr>
            <w:tcW w:w="393" w:type="dxa"/>
          </w:tcPr>
          <w:p w14:paraId="6143DD31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5</w:t>
            </w:r>
          </w:p>
        </w:tc>
        <w:tc>
          <w:tcPr>
            <w:tcW w:w="8976" w:type="dxa"/>
            <w:gridSpan w:val="9"/>
          </w:tcPr>
          <w:p w14:paraId="03899E4E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2"/>
              </w:rPr>
              <w:t>Is the patient/client unable to rise from a chair of knee height? How was this assessed?  Ask the person to stand up from a chair of knee height without using their arms.</w:t>
            </w:r>
          </w:p>
        </w:tc>
        <w:tc>
          <w:tcPr>
            <w:tcW w:w="657" w:type="dxa"/>
          </w:tcPr>
          <w:p w14:paraId="518AC311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  <w:tc>
          <w:tcPr>
            <w:tcW w:w="546" w:type="dxa"/>
          </w:tcPr>
          <w:p w14:paraId="536A4DDF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</w:r>
            <w:r>
              <w:rPr>
                <w:rFonts w:ascii="Arial" w:hAnsi="Arial" w:cs="Arial"/>
                <w:b/>
                <w:color w:val="auto"/>
                <w:sz w:val="22"/>
                <w:lang w:eastAsia="en-GB"/>
              </w:rPr>
              <w:fldChar w:fldCharType="end"/>
            </w:r>
          </w:p>
        </w:tc>
      </w:tr>
      <w:tr w:rsidR="00231154" w:rsidRPr="00EE09BA" w14:paraId="3A1E2FA8" w14:textId="77777777" w:rsidTr="00231154">
        <w:tc>
          <w:tcPr>
            <w:tcW w:w="9369" w:type="dxa"/>
            <w:gridSpan w:val="10"/>
          </w:tcPr>
          <w:p w14:paraId="49297A6A" w14:textId="77777777" w:rsidR="00231154" w:rsidRPr="00EE09BA" w:rsidRDefault="00231154" w:rsidP="00231154">
            <w:pPr>
              <w:spacing w:after="0"/>
              <w:jc w:val="right"/>
              <w:rPr>
                <w:rFonts w:ascii="Arial" w:hAnsi="Arial" w:cs="Arial"/>
                <w:b/>
                <w:color w:val="auto"/>
                <w:szCs w:val="24"/>
                <w:lang w:eastAsia="en-GB"/>
              </w:rPr>
            </w:pPr>
            <w:r w:rsidRPr="002A3820">
              <w:rPr>
                <w:rFonts w:ascii="Arial" w:hAnsi="Arial" w:cs="Arial"/>
                <w:b/>
                <w:color w:val="auto"/>
                <w:szCs w:val="24"/>
                <w:highlight w:val="lightGray"/>
                <w:lang w:eastAsia="en-GB"/>
              </w:rPr>
              <w:t>Total:</w:t>
            </w: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 xml:space="preserve"> </w:t>
            </w:r>
          </w:p>
          <w:p w14:paraId="574A0A4D" w14:textId="77777777" w:rsidR="00231154" w:rsidRPr="00EE09BA" w:rsidRDefault="00231154" w:rsidP="00231154">
            <w:pPr>
              <w:spacing w:after="0"/>
              <w:jc w:val="right"/>
              <w:rPr>
                <w:rFonts w:ascii="Arial" w:hAnsi="Arial" w:cs="Arial"/>
                <w:b/>
                <w:color w:val="auto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>2+ = Falls Risk</w:t>
            </w:r>
          </w:p>
        </w:tc>
        <w:bookmarkStart w:id="63" w:name="Text19"/>
        <w:tc>
          <w:tcPr>
            <w:tcW w:w="1203" w:type="dxa"/>
            <w:gridSpan w:val="2"/>
          </w:tcPr>
          <w:p w14:paraId="4E7A04FD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noProof/>
                <w:color w:val="0D0D0D"/>
                <w:szCs w:val="24"/>
                <w:lang w:eastAsia="en-GB"/>
              </w:rPr>
              <w:t> </w:t>
            </w:r>
            <w:r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fldChar w:fldCharType="end"/>
            </w:r>
            <w:bookmarkEnd w:id="63"/>
          </w:p>
        </w:tc>
      </w:tr>
      <w:tr w:rsidR="00231154" w:rsidRPr="00EE09BA" w14:paraId="23607C74" w14:textId="77777777" w:rsidTr="00231154">
        <w:tc>
          <w:tcPr>
            <w:tcW w:w="3400" w:type="dxa"/>
            <w:gridSpan w:val="5"/>
            <w:shd w:val="clear" w:color="auto" w:fill="BFBFBF" w:themeFill="background1" w:themeFillShade="BF"/>
          </w:tcPr>
          <w:p w14:paraId="33172064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</w:rPr>
              <w:t>General Assessment</w:t>
            </w:r>
          </w:p>
        </w:tc>
        <w:tc>
          <w:tcPr>
            <w:tcW w:w="7172" w:type="dxa"/>
            <w:gridSpan w:val="7"/>
            <w:shd w:val="clear" w:color="auto" w:fill="BFBFBF" w:themeFill="background1" w:themeFillShade="BF"/>
          </w:tcPr>
          <w:p w14:paraId="1942666F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</w:rPr>
              <w:t>Additional Information</w:t>
            </w:r>
          </w:p>
        </w:tc>
      </w:tr>
      <w:tr w:rsidR="00231154" w:rsidRPr="00EE09BA" w14:paraId="70116950" w14:textId="77777777" w:rsidTr="00231154">
        <w:tc>
          <w:tcPr>
            <w:tcW w:w="3400" w:type="dxa"/>
            <w:gridSpan w:val="5"/>
          </w:tcPr>
          <w:p w14:paraId="4793369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Cs/>
                <w:color w:val="0D0D0D"/>
                <w:sz w:val="22"/>
              </w:rPr>
            </w:pP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>Live alone?</w:t>
            </w:r>
          </w:p>
        </w:tc>
        <w:bookmarkStart w:id="64" w:name="Text20"/>
        <w:tc>
          <w:tcPr>
            <w:tcW w:w="7172" w:type="dxa"/>
            <w:gridSpan w:val="7"/>
          </w:tcPr>
          <w:p w14:paraId="75A257DB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  <w:bookmarkEnd w:id="64"/>
          </w:p>
        </w:tc>
      </w:tr>
      <w:tr w:rsidR="00231154" w:rsidRPr="00EE09BA" w14:paraId="42C893D8" w14:textId="77777777" w:rsidTr="00231154">
        <w:tc>
          <w:tcPr>
            <w:tcW w:w="3400" w:type="dxa"/>
            <w:gridSpan w:val="5"/>
          </w:tcPr>
          <w:p w14:paraId="67020C8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Cs/>
                <w:color w:val="0D0D0D"/>
                <w:sz w:val="22"/>
              </w:rPr>
            </w:pP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 xml:space="preserve">Mobile </w:t>
            </w:r>
            <w:r w:rsidR="00F96522" w:rsidRPr="00EE09BA">
              <w:rPr>
                <w:rFonts w:ascii="Arial" w:hAnsi="Arial" w:cs="Arial"/>
                <w:bCs/>
                <w:color w:val="0D0D0D"/>
                <w:sz w:val="22"/>
              </w:rPr>
              <w:t>status:</w:t>
            </w: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 xml:space="preserve"> aids used?</w:t>
            </w:r>
          </w:p>
        </w:tc>
        <w:tc>
          <w:tcPr>
            <w:tcW w:w="7172" w:type="dxa"/>
            <w:gridSpan w:val="7"/>
          </w:tcPr>
          <w:p w14:paraId="54A7C1F4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  <w:tr w:rsidR="00231154" w:rsidRPr="00EE09BA" w14:paraId="5C80AA75" w14:textId="77777777" w:rsidTr="00231154">
        <w:tc>
          <w:tcPr>
            <w:tcW w:w="3400" w:type="dxa"/>
            <w:gridSpan w:val="5"/>
          </w:tcPr>
          <w:p w14:paraId="23DC960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Cs/>
                <w:color w:val="0D0D0D"/>
                <w:sz w:val="22"/>
              </w:rPr>
            </w:pP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>Transfers – toilets, chair, bed?</w:t>
            </w:r>
          </w:p>
        </w:tc>
        <w:tc>
          <w:tcPr>
            <w:tcW w:w="7172" w:type="dxa"/>
            <w:gridSpan w:val="7"/>
          </w:tcPr>
          <w:p w14:paraId="6073FB68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  <w:tr w:rsidR="00231154" w:rsidRPr="00EE09BA" w14:paraId="5AC30CBE" w14:textId="77777777" w:rsidTr="00231154">
        <w:tc>
          <w:tcPr>
            <w:tcW w:w="3400" w:type="dxa"/>
            <w:gridSpan w:val="5"/>
          </w:tcPr>
          <w:p w14:paraId="4F18370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>Mobility on stairs?</w:t>
            </w:r>
          </w:p>
        </w:tc>
        <w:tc>
          <w:tcPr>
            <w:tcW w:w="7172" w:type="dxa"/>
            <w:gridSpan w:val="7"/>
          </w:tcPr>
          <w:p w14:paraId="6F02D570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  <w:tr w:rsidR="00231154" w:rsidRPr="00EE09BA" w14:paraId="253A21F6" w14:textId="77777777" w:rsidTr="00231154">
        <w:tc>
          <w:tcPr>
            <w:tcW w:w="3400" w:type="dxa"/>
            <w:gridSpan w:val="5"/>
          </w:tcPr>
          <w:p w14:paraId="07CCB3F6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 xml:space="preserve">Package of care? </w:t>
            </w:r>
          </w:p>
        </w:tc>
        <w:tc>
          <w:tcPr>
            <w:tcW w:w="7172" w:type="dxa"/>
            <w:gridSpan w:val="7"/>
          </w:tcPr>
          <w:p w14:paraId="53209D29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  <w:tr w:rsidR="00231154" w:rsidRPr="00EE09BA" w14:paraId="18A3E93E" w14:textId="77777777" w:rsidTr="00231154">
        <w:tc>
          <w:tcPr>
            <w:tcW w:w="3400" w:type="dxa"/>
            <w:gridSpan w:val="5"/>
          </w:tcPr>
          <w:p w14:paraId="42359BB4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 xml:space="preserve">Able to make a hot drink/meal? </w:t>
            </w:r>
          </w:p>
        </w:tc>
        <w:tc>
          <w:tcPr>
            <w:tcW w:w="7172" w:type="dxa"/>
            <w:gridSpan w:val="7"/>
          </w:tcPr>
          <w:p w14:paraId="1DA33138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  <w:tr w:rsidR="00231154" w:rsidRPr="00EE09BA" w14:paraId="0FD13FAB" w14:textId="77777777" w:rsidTr="00231154">
        <w:tc>
          <w:tcPr>
            <w:tcW w:w="3400" w:type="dxa"/>
            <w:gridSpan w:val="5"/>
          </w:tcPr>
          <w:p w14:paraId="6337B654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EE09BA">
              <w:rPr>
                <w:rFonts w:ascii="Arial" w:hAnsi="Arial" w:cs="Arial"/>
                <w:bCs/>
                <w:color w:val="0D0D0D"/>
                <w:sz w:val="22"/>
              </w:rPr>
              <w:t>Manage personal care?</w:t>
            </w:r>
          </w:p>
        </w:tc>
        <w:tc>
          <w:tcPr>
            <w:tcW w:w="7172" w:type="dxa"/>
            <w:gridSpan w:val="7"/>
          </w:tcPr>
          <w:p w14:paraId="6B5AA74E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  <w:tr w:rsidR="00231154" w:rsidRPr="00EE09BA" w14:paraId="11714EC6" w14:textId="77777777" w:rsidTr="00231154">
        <w:tc>
          <w:tcPr>
            <w:tcW w:w="10572" w:type="dxa"/>
            <w:gridSpan w:val="12"/>
            <w:shd w:val="clear" w:color="auto" w:fill="BFBFBF" w:themeFill="background1" w:themeFillShade="BF"/>
          </w:tcPr>
          <w:p w14:paraId="69843EF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</w:p>
        </w:tc>
      </w:tr>
      <w:tr w:rsidR="00231154" w:rsidRPr="00EE09BA" w14:paraId="08A9BE7D" w14:textId="77777777" w:rsidTr="00231154">
        <w:tc>
          <w:tcPr>
            <w:tcW w:w="872" w:type="dxa"/>
            <w:gridSpan w:val="2"/>
            <w:shd w:val="clear" w:color="auto" w:fill="BFBFBF" w:themeFill="background1" w:themeFillShade="BF"/>
          </w:tcPr>
          <w:p w14:paraId="42E7B3C2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Name</w:t>
            </w:r>
          </w:p>
        </w:tc>
        <w:tc>
          <w:tcPr>
            <w:tcW w:w="4338" w:type="dxa"/>
            <w:gridSpan w:val="4"/>
          </w:tcPr>
          <w:p w14:paraId="4DE7EB4C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  <w:tc>
          <w:tcPr>
            <w:tcW w:w="1986" w:type="dxa"/>
            <w:gridSpan w:val="2"/>
            <w:shd w:val="clear" w:color="auto" w:fill="BFBFBF" w:themeFill="background1" w:themeFillShade="BF"/>
          </w:tcPr>
          <w:p w14:paraId="553AA9EF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Signature</w:t>
            </w:r>
          </w:p>
        </w:tc>
        <w:tc>
          <w:tcPr>
            <w:tcW w:w="3376" w:type="dxa"/>
            <w:gridSpan w:val="4"/>
          </w:tcPr>
          <w:p w14:paraId="4696222C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  <w:tr w:rsidR="00231154" w:rsidRPr="00EE09BA" w14:paraId="47D296E4" w14:textId="77777777" w:rsidTr="00231154">
        <w:tc>
          <w:tcPr>
            <w:tcW w:w="1526" w:type="dxa"/>
            <w:gridSpan w:val="3"/>
            <w:shd w:val="clear" w:color="auto" w:fill="BFBFBF" w:themeFill="background1" w:themeFillShade="BF"/>
          </w:tcPr>
          <w:p w14:paraId="72FD8657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Profession</w:t>
            </w:r>
          </w:p>
        </w:tc>
        <w:tc>
          <w:tcPr>
            <w:tcW w:w="3684" w:type="dxa"/>
            <w:gridSpan w:val="3"/>
          </w:tcPr>
          <w:p w14:paraId="0317BC02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  <w:tc>
          <w:tcPr>
            <w:tcW w:w="1986" w:type="dxa"/>
            <w:gridSpan w:val="2"/>
            <w:shd w:val="clear" w:color="auto" w:fill="BFBFBF" w:themeFill="background1" w:themeFillShade="BF"/>
          </w:tcPr>
          <w:p w14:paraId="40944AB4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auto"/>
                <w:szCs w:val="24"/>
                <w:lang w:eastAsia="en-GB"/>
              </w:rPr>
              <w:t>Base/Location</w:t>
            </w:r>
          </w:p>
        </w:tc>
        <w:tc>
          <w:tcPr>
            <w:tcW w:w="3376" w:type="dxa"/>
            <w:gridSpan w:val="4"/>
          </w:tcPr>
          <w:p w14:paraId="1402BB28" w14:textId="77777777" w:rsidR="00231154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0D0D0D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D0D0D"/>
              </w:rPr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D0D0D"/>
              </w:rPr>
              <w:t> </w:t>
            </w:r>
            <w:r>
              <w:rPr>
                <w:rFonts w:ascii="Arial" w:hAnsi="Arial" w:cs="Arial"/>
                <w:b/>
                <w:bCs/>
                <w:color w:val="0D0D0D"/>
              </w:rPr>
              <w:fldChar w:fldCharType="end"/>
            </w:r>
          </w:p>
        </w:tc>
      </w:tr>
    </w:tbl>
    <w:p w14:paraId="74F38CDB" w14:textId="77777777" w:rsidR="00EE09BA" w:rsidRPr="00EE09BA" w:rsidRDefault="009005F9" w:rsidP="00EE09BA">
      <w:pPr>
        <w:spacing w:after="0"/>
        <w:jc w:val="center"/>
        <w:rPr>
          <w:rFonts w:ascii="Arial" w:hAnsi="Arial" w:cs="Arial"/>
          <w:b/>
          <w:bCs/>
          <w:color w:val="0D0D0D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3DB5451" wp14:editId="703E9DE3">
            <wp:simplePos x="0" y="0"/>
            <wp:positionH relativeFrom="column">
              <wp:posOffset>7471410</wp:posOffset>
            </wp:positionH>
            <wp:positionV relativeFrom="paragraph">
              <wp:posOffset>-523240</wp:posOffset>
            </wp:positionV>
            <wp:extent cx="7559675" cy="10693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F9A34" w14:textId="77777777" w:rsidR="00EE09BA" w:rsidRPr="00EE09BA" w:rsidRDefault="00EE09BA" w:rsidP="00EE09BA">
      <w:pPr>
        <w:rPr>
          <w:rFonts w:ascii="Arial" w:hAnsi="Arial" w:cs="Arial"/>
          <w:b/>
          <w:bCs/>
          <w:color w:val="0D0D0D"/>
          <w:sz w:val="28"/>
          <w:szCs w:val="28"/>
        </w:rPr>
      </w:pPr>
    </w:p>
    <w:p w14:paraId="5A7BA56A" w14:textId="77777777" w:rsidR="00EE09BA" w:rsidRPr="00EE09BA" w:rsidRDefault="00EE09BA" w:rsidP="00EE09BA">
      <w:pPr>
        <w:spacing w:after="0"/>
        <w:rPr>
          <w:rFonts w:ascii="Arial" w:hAnsi="Arial" w:cs="Arial"/>
          <w:b/>
          <w:bCs/>
          <w:color w:val="0D0D0D"/>
          <w:szCs w:val="24"/>
          <w:lang w:eastAsia="en-GB"/>
        </w:rPr>
      </w:pPr>
    </w:p>
    <w:p w14:paraId="5485BC42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29940745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2EE7ACFF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08E47EB1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40DD0DCA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7B66CEC7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3217A4AD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50154867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5B87832A" w14:textId="77777777" w:rsid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78BFC3BD" w14:textId="77777777" w:rsidR="002635B7" w:rsidRPr="00EE09BA" w:rsidRDefault="002635B7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6FC50F8F" w14:textId="77777777" w:rsidR="00231154" w:rsidRPr="00231154" w:rsidRDefault="00231154" w:rsidP="00231154">
      <w:pPr>
        <w:spacing w:after="0"/>
        <w:jc w:val="right"/>
        <w:rPr>
          <w:rFonts w:ascii="Arial" w:hAnsi="Arial" w:cs="Arial"/>
          <w:b/>
          <w:color w:val="0D0D0D"/>
          <w:sz w:val="16"/>
          <w:szCs w:val="16"/>
          <w:lang w:eastAsia="en-GB"/>
        </w:rPr>
      </w:pPr>
      <w:r>
        <w:rPr>
          <w:rFonts w:ascii="Arial" w:hAnsi="Arial" w:cs="Arial"/>
          <w:b/>
          <w:color w:val="0D0D0D"/>
          <w:sz w:val="16"/>
          <w:szCs w:val="16"/>
          <w:lang w:eastAsia="en-GB"/>
        </w:rPr>
        <w:t>Page 3</w:t>
      </w:r>
      <w:r w:rsidRPr="00231154">
        <w:rPr>
          <w:rFonts w:ascii="Arial" w:hAnsi="Arial" w:cs="Arial"/>
          <w:b/>
          <w:color w:val="0D0D0D"/>
          <w:sz w:val="16"/>
          <w:szCs w:val="16"/>
          <w:lang w:eastAsia="en-GB"/>
        </w:rPr>
        <w:t xml:space="preserve"> of 4</w:t>
      </w:r>
    </w:p>
    <w:p w14:paraId="75F2E259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01E264DA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65439DB0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6E05665E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tbl>
      <w:tblPr>
        <w:tblStyle w:val="TableGrid"/>
        <w:tblpPr w:leftFromText="180" w:rightFromText="180" w:vertAnchor="text" w:horzAnchor="margin" w:tblpY="399"/>
        <w:tblW w:w="0" w:type="auto"/>
        <w:tblInd w:w="0" w:type="dxa"/>
        <w:tblLook w:val="04A0" w:firstRow="1" w:lastRow="0" w:firstColumn="1" w:lastColumn="0" w:noHBand="0" w:noVBand="1"/>
      </w:tblPr>
      <w:tblGrid>
        <w:gridCol w:w="2047"/>
        <w:gridCol w:w="278"/>
        <w:gridCol w:w="1060"/>
        <w:gridCol w:w="1708"/>
        <w:gridCol w:w="1260"/>
        <w:gridCol w:w="459"/>
        <w:gridCol w:w="388"/>
        <w:gridCol w:w="962"/>
        <w:gridCol w:w="2032"/>
      </w:tblGrid>
      <w:tr w:rsidR="00231154" w:rsidRPr="00EE09BA" w14:paraId="6FD4D87B" w14:textId="77777777" w:rsidTr="00231154">
        <w:tc>
          <w:tcPr>
            <w:tcW w:w="10420" w:type="dxa"/>
            <w:gridSpan w:val="9"/>
            <w:shd w:val="clear" w:color="auto" w:fill="F7CAAC" w:themeFill="accent2" w:themeFillTint="66"/>
          </w:tcPr>
          <w:p w14:paraId="60351789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8"/>
                <w:szCs w:val="28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8"/>
                <w:szCs w:val="28"/>
                <w:lang w:eastAsia="en-GB"/>
              </w:rPr>
              <w:lastRenderedPageBreak/>
              <w:t>Triage Outcome</w:t>
            </w:r>
          </w:p>
        </w:tc>
      </w:tr>
      <w:tr w:rsidR="00231154" w:rsidRPr="00EE09BA" w14:paraId="482D15D1" w14:textId="77777777" w:rsidTr="00231154">
        <w:tc>
          <w:tcPr>
            <w:tcW w:w="2093" w:type="dxa"/>
            <w:shd w:val="clear" w:color="auto" w:fill="BFBFBF" w:themeFill="background1" w:themeFillShade="BF"/>
          </w:tcPr>
          <w:p w14:paraId="5381CE3C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Patients Name</w:t>
            </w:r>
          </w:p>
        </w:tc>
        <w:bookmarkStart w:id="65" w:name="PBSRo6Y46qXkGKUsqdWl"/>
        <w:tc>
          <w:tcPr>
            <w:tcW w:w="8327" w:type="dxa"/>
            <w:gridSpan w:val="8"/>
          </w:tcPr>
          <w:p w14:paraId="35D1AED6" w14:textId="77777777" w:rsidR="00231154" w:rsidRPr="00AC4EC0" w:rsidRDefault="00AC4EC0" w:rsidP="00231154">
            <w:pPr>
              <w:spacing w:after="0"/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</w:pP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begin">
                <w:ffData>
                  <w:name w:val="PBSRo6Y46qXkGKUsqdWl"/>
                  <w:enabled w:val="0"/>
                  <w:calcOnExit w:val="0"/>
                  <w:textInput/>
                </w:ffData>
              </w:fldChar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instrText xml:space="preserve"> FORMTEXT </w:instrText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separate"/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t>Full Name</w:t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end"/>
            </w:r>
            <w:bookmarkEnd w:id="65"/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AC4EC0" w:rsidRPr="00EE09BA" w14:paraId="155C6FA3" w14:textId="77777777" w:rsidTr="00C672E5">
        <w:tc>
          <w:tcPr>
            <w:tcW w:w="2093" w:type="dxa"/>
            <w:shd w:val="clear" w:color="auto" w:fill="BFBFBF" w:themeFill="background1" w:themeFillShade="BF"/>
          </w:tcPr>
          <w:p w14:paraId="04AAD71C" w14:textId="77777777" w:rsidR="00AC4EC0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NHS No</w:t>
            </w:r>
          </w:p>
        </w:tc>
        <w:bookmarkStart w:id="66" w:name="PS4atkPIZqzKaeAAEeOE"/>
        <w:tc>
          <w:tcPr>
            <w:tcW w:w="4394" w:type="dxa"/>
            <w:gridSpan w:val="4"/>
          </w:tcPr>
          <w:p w14:paraId="290AFB08" w14:textId="77777777" w:rsidR="00AC4EC0" w:rsidRPr="00AC4EC0" w:rsidRDefault="00AC4EC0" w:rsidP="00231154">
            <w:pPr>
              <w:spacing w:after="0"/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</w:pP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begin">
                <w:ffData>
                  <w:name w:val="PS4atkPIZqzKaeAAEeOE"/>
                  <w:enabled w:val="0"/>
                  <w:calcOnExit w:val="0"/>
                  <w:textInput/>
                </w:ffData>
              </w:fldChar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instrText xml:space="preserve"> FORMTEXT </w:instrText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separate"/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t>NHS Number</w:t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end"/>
            </w:r>
            <w:bookmarkEnd w:id="66"/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</w:tcPr>
          <w:p w14:paraId="254D1BAE" w14:textId="77777777" w:rsidR="00AC4EC0" w:rsidRPr="00EE09BA" w:rsidRDefault="00AC4EC0" w:rsidP="00231154">
            <w:pPr>
              <w:spacing w:after="0"/>
              <w:rPr>
                <w:rFonts w:ascii="Arial" w:hAnsi="Arial" w:cs="Arial"/>
                <w:b/>
                <w:color w:val="0D0D0D"/>
                <w:szCs w:val="24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Cs w:val="24"/>
                <w:lang w:eastAsia="en-GB"/>
              </w:rPr>
              <w:t>Date of Birth</w:t>
            </w:r>
          </w:p>
        </w:tc>
        <w:bookmarkStart w:id="67" w:name="PUFYrKu5FYn2pXu1svNj"/>
        <w:tc>
          <w:tcPr>
            <w:tcW w:w="2090" w:type="dxa"/>
          </w:tcPr>
          <w:p w14:paraId="1A2B976A" w14:textId="77777777" w:rsidR="00AC4EC0" w:rsidRPr="00AC4EC0" w:rsidRDefault="00AC4EC0" w:rsidP="00231154">
            <w:pPr>
              <w:spacing w:after="0"/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</w:pP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begin">
                <w:ffData>
                  <w:name w:val="PUFYrKu5FYn2pXu1svNj"/>
                  <w:enabled w:val="0"/>
                  <w:calcOnExit w:val="0"/>
                  <w:textInput/>
                </w:ffData>
              </w:fldChar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instrText xml:space="preserve"> FORMTEXT </w:instrText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separate"/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t>Date of Birth</w:t>
            </w:r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fldChar w:fldCharType="end"/>
            </w:r>
            <w:bookmarkEnd w:id="67"/>
            <w:r w:rsidRPr="00AC4EC0">
              <w:rPr>
                <w:rFonts w:ascii="Arial" w:hAnsi="Arial" w:cs="Arial"/>
                <w:bCs/>
                <w:color w:val="0D0D0D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231154" w:rsidRPr="00EE09BA" w14:paraId="51E3DCB3" w14:textId="77777777" w:rsidTr="00231154">
        <w:tc>
          <w:tcPr>
            <w:tcW w:w="10420" w:type="dxa"/>
            <w:gridSpan w:val="9"/>
            <w:shd w:val="clear" w:color="auto" w:fill="BFBFBF" w:themeFill="background1" w:themeFillShade="BF"/>
          </w:tcPr>
          <w:p w14:paraId="1633878D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szCs w:val="22"/>
                <w:lang w:eastAsia="en-GB"/>
              </w:rPr>
              <w:t xml:space="preserve">COMMUNITY REHABILITATION TEAM – </w:t>
            </w:r>
            <w:r w:rsidRPr="00EE09BA">
              <w:rPr>
                <w:rFonts w:ascii="Arial" w:hAnsi="Arial" w:cs="Arial"/>
                <w:color w:val="0D0D0D"/>
                <w:sz w:val="22"/>
                <w:szCs w:val="22"/>
                <w:lang w:eastAsia="en-GB"/>
              </w:rPr>
              <w:t>Identify the priority</w:t>
            </w:r>
            <w:r w:rsidRPr="00EE09BA">
              <w:rPr>
                <w:rFonts w:ascii="Arial" w:hAnsi="Arial" w:cs="Arial"/>
                <w:b/>
                <w:color w:val="0D0D0D"/>
                <w:sz w:val="22"/>
                <w:szCs w:val="22"/>
                <w:lang w:eastAsia="en-GB"/>
              </w:rPr>
              <w:t xml:space="preserve"> 1, 2 or 3</w:t>
            </w:r>
          </w:p>
        </w:tc>
      </w:tr>
      <w:tr w:rsidR="00231154" w:rsidRPr="00EE09BA" w14:paraId="2DB6BF2B" w14:textId="77777777" w:rsidTr="00776308">
        <w:tc>
          <w:tcPr>
            <w:tcW w:w="3473" w:type="dxa"/>
            <w:gridSpan w:val="3"/>
            <w:shd w:val="clear" w:color="auto" w:fill="FBE4D5" w:themeFill="accent2" w:themeFillTint="33"/>
          </w:tcPr>
          <w:p w14:paraId="2D96ACE0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1</w:t>
            </w:r>
          </w:p>
          <w:p w14:paraId="0872CBCB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2 weeks</w:t>
            </w:r>
          </w:p>
        </w:tc>
        <w:tc>
          <w:tcPr>
            <w:tcW w:w="3473" w:type="dxa"/>
            <w:gridSpan w:val="3"/>
            <w:shd w:val="clear" w:color="auto" w:fill="FBE4D5" w:themeFill="accent2" w:themeFillTint="33"/>
          </w:tcPr>
          <w:p w14:paraId="3700E9FD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2</w:t>
            </w:r>
          </w:p>
          <w:p w14:paraId="391D4E13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2 – 4 weeks</w:t>
            </w:r>
          </w:p>
        </w:tc>
        <w:tc>
          <w:tcPr>
            <w:tcW w:w="3474" w:type="dxa"/>
            <w:gridSpan w:val="3"/>
            <w:shd w:val="clear" w:color="auto" w:fill="FBE4D5" w:themeFill="accent2" w:themeFillTint="33"/>
          </w:tcPr>
          <w:p w14:paraId="34490D76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3</w:t>
            </w:r>
          </w:p>
          <w:p w14:paraId="71964A8C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6 weeks</w:t>
            </w:r>
          </w:p>
        </w:tc>
      </w:tr>
      <w:tr w:rsidR="00231154" w:rsidRPr="00EE09BA" w14:paraId="737C1525" w14:textId="77777777" w:rsidTr="00231154">
        <w:tc>
          <w:tcPr>
            <w:tcW w:w="3473" w:type="dxa"/>
            <w:gridSpan w:val="3"/>
          </w:tcPr>
          <w:p w14:paraId="56D09416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Carer not coping</w:t>
            </w:r>
          </w:p>
        </w:tc>
        <w:tc>
          <w:tcPr>
            <w:tcW w:w="3473" w:type="dxa"/>
            <w:gridSpan w:val="3"/>
          </w:tcPr>
          <w:p w14:paraId="1ACDE41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Orthopaedic condition which is safe and will progress (fractured NOF/ THR) and set up from hospital</w:t>
            </w:r>
          </w:p>
        </w:tc>
        <w:tc>
          <w:tcPr>
            <w:tcW w:w="3474" w:type="dxa"/>
            <w:gridSpan w:val="3"/>
          </w:tcPr>
          <w:p w14:paraId="67B30C02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Not acute deterioration- long standing (i.e. chronic conditions)</w:t>
            </w:r>
          </w:p>
          <w:p w14:paraId="5AE08C88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6855C773" w14:textId="77777777" w:rsidTr="00231154">
        <w:tc>
          <w:tcPr>
            <w:tcW w:w="3473" w:type="dxa"/>
            <w:gridSpan w:val="3"/>
          </w:tcPr>
          <w:p w14:paraId="7A44212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Cancer/Palliative</w:t>
            </w:r>
          </w:p>
        </w:tc>
        <w:tc>
          <w:tcPr>
            <w:tcW w:w="3473" w:type="dxa"/>
            <w:gridSpan w:val="3"/>
          </w:tcPr>
          <w:p w14:paraId="22B9BB8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Reduced mobility and safe</w:t>
            </w:r>
          </w:p>
        </w:tc>
        <w:tc>
          <w:tcPr>
            <w:tcW w:w="3474" w:type="dxa"/>
            <w:gridSpan w:val="3"/>
          </w:tcPr>
          <w:p w14:paraId="4A5CE1F8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Poor potential for recovery</w:t>
            </w:r>
          </w:p>
        </w:tc>
      </w:tr>
      <w:tr w:rsidR="00231154" w:rsidRPr="00EE09BA" w14:paraId="0D002BED" w14:textId="77777777" w:rsidTr="00231154">
        <w:tc>
          <w:tcPr>
            <w:tcW w:w="3473" w:type="dxa"/>
            <w:gridSpan w:val="3"/>
          </w:tcPr>
          <w:p w14:paraId="3DD1773F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Orthopaedic i.e. TKR, frozen shoulder, fractured wrist</w:t>
            </w:r>
          </w:p>
        </w:tc>
        <w:tc>
          <w:tcPr>
            <w:tcW w:w="3473" w:type="dxa"/>
            <w:gridSpan w:val="3"/>
          </w:tcPr>
          <w:p w14:paraId="27D87804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Needs rehabilitation to progress i.e. hoist to standing (safe)</w:t>
            </w:r>
          </w:p>
        </w:tc>
        <w:tc>
          <w:tcPr>
            <w:tcW w:w="3474" w:type="dxa"/>
            <w:gridSpan w:val="3"/>
          </w:tcPr>
          <w:p w14:paraId="3680F9E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Long standing other condition (CVA)</w:t>
            </w:r>
          </w:p>
        </w:tc>
      </w:tr>
      <w:tr w:rsidR="00231154" w:rsidRPr="00EE09BA" w14:paraId="326BDB25" w14:textId="77777777" w:rsidTr="00231154">
        <w:tc>
          <w:tcPr>
            <w:tcW w:w="3473" w:type="dxa"/>
            <w:gridSpan w:val="3"/>
          </w:tcPr>
          <w:p w14:paraId="5AA1D32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Not managing transfers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0D2D5D07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20568653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121D1201" w14:textId="77777777" w:rsidTr="00231154">
        <w:tc>
          <w:tcPr>
            <w:tcW w:w="3473" w:type="dxa"/>
            <w:gridSpan w:val="3"/>
          </w:tcPr>
          <w:p w14:paraId="6EC2EEBC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Unsafe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474D8966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049CE58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12C88177" w14:textId="77777777" w:rsidTr="00231154">
        <w:tc>
          <w:tcPr>
            <w:tcW w:w="3473" w:type="dxa"/>
            <w:gridSpan w:val="3"/>
          </w:tcPr>
          <w:p w14:paraId="0048742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Frequent falls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769DA49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18BFD7DA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7BCB567E" w14:textId="77777777" w:rsidTr="00231154">
        <w:tc>
          <w:tcPr>
            <w:tcW w:w="3473" w:type="dxa"/>
            <w:gridSpan w:val="3"/>
          </w:tcPr>
          <w:p w14:paraId="311B7FB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Small window of opportunity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06FF158E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02EA910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2B0CD12F" w14:textId="77777777" w:rsidTr="00231154">
        <w:tc>
          <w:tcPr>
            <w:tcW w:w="10420" w:type="dxa"/>
            <w:gridSpan w:val="9"/>
            <w:shd w:val="clear" w:color="auto" w:fill="BFBFBF" w:themeFill="background1" w:themeFillShade="BF"/>
          </w:tcPr>
          <w:p w14:paraId="42C21783" w14:textId="77777777" w:rsidR="00231154" w:rsidRPr="00EE09BA" w:rsidRDefault="00231154" w:rsidP="00231154">
            <w:pPr>
              <w:tabs>
                <w:tab w:val="left" w:pos="2895"/>
              </w:tabs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ORT (OUTPATIENT REHABILITATION TEAM)</w:t>
            </w:r>
            <w:r w:rsidRPr="00EE09BA">
              <w:rPr>
                <w:rFonts w:ascii="Arial" w:hAnsi="Arial" w:cs="Arial"/>
                <w:color w:val="0D0D0D"/>
                <w:sz w:val="22"/>
                <w:szCs w:val="22"/>
                <w:lang w:eastAsia="en-GB"/>
              </w:rPr>
              <w:t xml:space="preserve"> </w:t>
            </w:r>
            <w:r w:rsidRPr="00EE09BA">
              <w:rPr>
                <w:rFonts w:ascii="Arial" w:hAnsi="Arial" w:cs="Arial"/>
                <w:b/>
                <w:color w:val="0D0D0D"/>
                <w:sz w:val="22"/>
                <w:szCs w:val="22"/>
                <w:lang w:eastAsia="en-GB"/>
              </w:rPr>
              <w:t>–</w:t>
            </w:r>
            <w:r w:rsidRPr="00EE09BA">
              <w:rPr>
                <w:rFonts w:ascii="Arial" w:hAnsi="Arial" w:cs="Arial"/>
                <w:color w:val="0D0D0D"/>
                <w:sz w:val="22"/>
                <w:szCs w:val="22"/>
                <w:lang w:eastAsia="en-GB"/>
              </w:rPr>
              <w:t xml:space="preserve"> identify the priority as </w:t>
            </w:r>
            <w:r w:rsidRPr="00EE09BA">
              <w:rPr>
                <w:rFonts w:ascii="Arial" w:hAnsi="Arial" w:cs="Arial"/>
                <w:b/>
                <w:color w:val="0D0D0D"/>
                <w:sz w:val="22"/>
                <w:szCs w:val="22"/>
                <w:lang w:eastAsia="en-GB"/>
              </w:rPr>
              <w:t>1 or 2</w:t>
            </w:r>
          </w:p>
        </w:tc>
      </w:tr>
      <w:tr w:rsidR="00231154" w:rsidRPr="00EE09BA" w14:paraId="0684F565" w14:textId="77777777" w:rsidTr="00776308">
        <w:tc>
          <w:tcPr>
            <w:tcW w:w="5210" w:type="dxa"/>
            <w:gridSpan w:val="4"/>
            <w:shd w:val="clear" w:color="auto" w:fill="FBE4D5" w:themeFill="accent2" w:themeFillTint="33"/>
          </w:tcPr>
          <w:p w14:paraId="25C1D4B0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1</w:t>
            </w:r>
          </w:p>
          <w:p w14:paraId="18092AE6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2 weeks</w:t>
            </w:r>
          </w:p>
        </w:tc>
        <w:tc>
          <w:tcPr>
            <w:tcW w:w="5210" w:type="dxa"/>
            <w:gridSpan w:val="5"/>
            <w:shd w:val="clear" w:color="auto" w:fill="FBE4D5" w:themeFill="accent2" w:themeFillTint="33"/>
          </w:tcPr>
          <w:p w14:paraId="32BF6D8E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3</w:t>
            </w:r>
          </w:p>
          <w:p w14:paraId="74DABCAB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6 weeks</w:t>
            </w:r>
          </w:p>
        </w:tc>
      </w:tr>
      <w:tr w:rsidR="00231154" w:rsidRPr="00EE09BA" w14:paraId="0AE199C2" w14:textId="77777777" w:rsidTr="00231154">
        <w:tc>
          <w:tcPr>
            <w:tcW w:w="5210" w:type="dxa"/>
            <w:gridSpan w:val="4"/>
          </w:tcPr>
          <w:p w14:paraId="35C6CE2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Carer not coping</w:t>
            </w:r>
          </w:p>
        </w:tc>
        <w:tc>
          <w:tcPr>
            <w:tcW w:w="5210" w:type="dxa"/>
            <w:gridSpan w:val="5"/>
          </w:tcPr>
          <w:p w14:paraId="26E06DD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Orthopaedic condition which is safe and will progress (fractured NOF/ THR) and set up from hospital</w:t>
            </w:r>
          </w:p>
        </w:tc>
      </w:tr>
      <w:tr w:rsidR="00231154" w:rsidRPr="00EE09BA" w14:paraId="66BF5F0A" w14:textId="77777777" w:rsidTr="00231154">
        <w:tc>
          <w:tcPr>
            <w:tcW w:w="5210" w:type="dxa"/>
            <w:gridSpan w:val="4"/>
          </w:tcPr>
          <w:p w14:paraId="0BD46F1D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Orthopaedic which will deteriorate i.e. TKR/ frozen shoulder/ fractured wrist</w:t>
            </w:r>
          </w:p>
        </w:tc>
        <w:tc>
          <w:tcPr>
            <w:tcW w:w="5210" w:type="dxa"/>
            <w:gridSpan w:val="5"/>
          </w:tcPr>
          <w:p w14:paraId="6FB7518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Reduced mobility and safe</w:t>
            </w:r>
          </w:p>
        </w:tc>
      </w:tr>
      <w:tr w:rsidR="00231154" w:rsidRPr="00EE09BA" w14:paraId="79987A82" w14:textId="77777777" w:rsidTr="00231154">
        <w:tc>
          <w:tcPr>
            <w:tcW w:w="5210" w:type="dxa"/>
            <w:gridSpan w:val="4"/>
          </w:tcPr>
          <w:p w14:paraId="56ADE90F" w14:textId="77777777" w:rsidR="00231154" w:rsidRPr="00EE09BA" w:rsidRDefault="00231154" w:rsidP="00231154">
            <w:pPr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Elective ortho surgery – knees, shoulders</w:t>
            </w:r>
          </w:p>
        </w:tc>
        <w:tc>
          <w:tcPr>
            <w:tcW w:w="5210" w:type="dxa"/>
            <w:gridSpan w:val="5"/>
          </w:tcPr>
          <w:p w14:paraId="68D2C9E6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Needs rehabilitation to progress i.e. hoist to standing (safe)</w:t>
            </w:r>
          </w:p>
        </w:tc>
      </w:tr>
      <w:tr w:rsidR="00231154" w:rsidRPr="00EE09BA" w14:paraId="6093D54E" w14:textId="77777777" w:rsidTr="00231154">
        <w:tc>
          <w:tcPr>
            <w:tcW w:w="5210" w:type="dxa"/>
            <w:gridSpan w:val="4"/>
          </w:tcPr>
          <w:p w14:paraId="69A0B407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Frequent falls</w:t>
            </w:r>
          </w:p>
        </w:tc>
        <w:tc>
          <w:tcPr>
            <w:tcW w:w="5210" w:type="dxa"/>
            <w:gridSpan w:val="5"/>
          </w:tcPr>
          <w:p w14:paraId="5527527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Long standing other condition</w:t>
            </w:r>
          </w:p>
        </w:tc>
      </w:tr>
      <w:tr w:rsidR="00231154" w:rsidRPr="00EE09BA" w14:paraId="6D70528E" w14:textId="77777777" w:rsidTr="00231154">
        <w:tc>
          <w:tcPr>
            <w:tcW w:w="5210" w:type="dxa"/>
            <w:gridSpan w:val="4"/>
          </w:tcPr>
          <w:p w14:paraId="226AFA03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Small window of opportunity</w:t>
            </w:r>
          </w:p>
        </w:tc>
        <w:tc>
          <w:tcPr>
            <w:tcW w:w="5210" w:type="dxa"/>
            <w:gridSpan w:val="5"/>
            <w:shd w:val="clear" w:color="auto" w:fill="F2F2F2" w:themeFill="background1" w:themeFillShade="F2"/>
          </w:tcPr>
          <w:p w14:paraId="7D06156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7203C2E6" w14:textId="77777777" w:rsidTr="00231154">
        <w:tc>
          <w:tcPr>
            <w:tcW w:w="5210" w:type="dxa"/>
            <w:gridSpan w:val="4"/>
          </w:tcPr>
          <w:p w14:paraId="091C03B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Acute CVA (transferred from CNRT)</w:t>
            </w:r>
          </w:p>
        </w:tc>
        <w:tc>
          <w:tcPr>
            <w:tcW w:w="5210" w:type="dxa"/>
            <w:gridSpan w:val="5"/>
            <w:shd w:val="clear" w:color="auto" w:fill="F2F2F2" w:themeFill="background1" w:themeFillShade="F2"/>
          </w:tcPr>
          <w:p w14:paraId="12C6DC72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0ED54186" w14:textId="77777777" w:rsidTr="00231154">
        <w:tc>
          <w:tcPr>
            <w:tcW w:w="10420" w:type="dxa"/>
            <w:gridSpan w:val="9"/>
            <w:shd w:val="clear" w:color="auto" w:fill="BFBFBF" w:themeFill="background1" w:themeFillShade="BF"/>
          </w:tcPr>
          <w:p w14:paraId="1558E852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 xml:space="preserve">CNRT (COMMUNITY NEURO REHABILITATION TEAM) </w:t>
            </w:r>
            <w:r w:rsidRPr="00EE09BA">
              <w:rPr>
                <w:rFonts w:ascii="Arial" w:hAnsi="Arial" w:cs="Arial"/>
                <w:color w:val="0D0D0D"/>
                <w:sz w:val="22"/>
                <w:szCs w:val="22"/>
                <w:lang w:eastAsia="en-GB"/>
              </w:rPr>
              <w:t>Neuro diagnosis requiring rehab programme</w:t>
            </w:r>
          </w:p>
        </w:tc>
      </w:tr>
      <w:tr w:rsidR="00231154" w:rsidRPr="00EE09BA" w14:paraId="3EBF11E7" w14:textId="77777777" w:rsidTr="00776308">
        <w:tc>
          <w:tcPr>
            <w:tcW w:w="3473" w:type="dxa"/>
            <w:gridSpan w:val="3"/>
            <w:shd w:val="clear" w:color="auto" w:fill="FBE4D5" w:themeFill="accent2" w:themeFillTint="33"/>
          </w:tcPr>
          <w:p w14:paraId="263F59D8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1</w:t>
            </w:r>
          </w:p>
          <w:p w14:paraId="676674BB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2 weeks</w:t>
            </w:r>
          </w:p>
        </w:tc>
        <w:tc>
          <w:tcPr>
            <w:tcW w:w="3473" w:type="dxa"/>
            <w:gridSpan w:val="3"/>
            <w:shd w:val="clear" w:color="auto" w:fill="FBE4D5" w:themeFill="accent2" w:themeFillTint="33"/>
          </w:tcPr>
          <w:p w14:paraId="60990BCA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2</w:t>
            </w:r>
          </w:p>
          <w:p w14:paraId="6A6626C3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6 weeks</w:t>
            </w:r>
          </w:p>
        </w:tc>
        <w:tc>
          <w:tcPr>
            <w:tcW w:w="3474" w:type="dxa"/>
            <w:gridSpan w:val="3"/>
            <w:shd w:val="clear" w:color="auto" w:fill="FBE4D5" w:themeFill="accent2" w:themeFillTint="33"/>
          </w:tcPr>
          <w:p w14:paraId="6BE9F3A2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3</w:t>
            </w:r>
          </w:p>
          <w:p w14:paraId="0934842B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12 weeks</w:t>
            </w:r>
          </w:p>
        </w:tc>
      </w:tr>
      <w:tr w:rsidR="00231154" w:rsidRPr="00EE09BA" w14:paraId="4E4184BB" w14:textId="77777777" w:rsidTr="00231154">
        <w:tc>
          <w:tcPr>
            <w:tcW w:w="3473" w:type="dxa"/>
            <w:gridSpan w:val="3"/>
          </w:tcPr>
          <w:p w14:paraId="431EB22B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New neurological diagnosis.</w:t>
            </w:r>
          </w:p>
          <w:p w14:paraId="0BA60101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bCs/>
                <w:color w:val="0D0D0D"/>
                <w:sz w:val="20"/>
                <w:lang w:eastAsia="en-GB"/>
              </w:rPr>
              <w:t>N</w:t>
            </w: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eurological symptoms affecting functional ADL’s resulting in identified risk.</w:t>
            </w:r>
          </w:p>
          <w:p w14:paraId="7A812D9F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  <w:tc>
          <w:tcPr>
            <w:tcW w:w="3473" w:type="dxa"/>
            <w:gridSpan w:val="3"/>
          </w:tcPr>
          <w:p w14:paraId="48C017AF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bCs/>
                <w:color w:val="0D0D0D"/>
                <w:sz w:val="20"/>
                <w:lang w:eastAsia="en-GB"/>
              </w:rPr>
              <w:t>N</w:t>
            </w: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eurological symptoms are affecting physical/psychological wellbeing. (</w:t>
            </w:r>
            <w:r w:rsidR="00F96522"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Also,</w:t>
            </w: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 xml:space="preserve"> to include onward referral from any RSD service)</w:t>
            </w:r>
          </w:p>
          <w:p w14:paraId="0C597636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</w:tcPr>
          <w:p w14:paraId="5F189CBA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Agreed review period using objective markers to enable self-review and referral back into the service.</w:t>
            </w:r>
          </w:p>
        </w:tc>
      </w:tr>
      <w:tr w:rsidR="00231154" w:rsidRPr="00EE09BA" w14:paraId="545B979D" w14:textId="77777777" w:rsidTr="00231154">
        <w:tc>
          <w:tcPr>
            <w:tcW w:w="10420" w:type="dxa"/>
            <w:gridSpan w:val="9"/>
            <w:shd w:val="clear" w:color="auto" w:fill="BFBFBF" w:themeFill="background1" w:themeFillShade="BF"/>
          </w:tcPr>
          <w:p w14:paraId="428DC8C2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STROKE TEAM</w:t>
            </w:r>
          </w:p>
        </w:tc>
      </w:tr>
      <w:tr w:rsidR="00231154" w:rsidRPr="00EE09BA" w14:paraId="106A0FAC" w14:textId="77777777" w:rsidTr="00776308">
        <w:tc>
          <w:tcPr>
            <w:tcW w:w="3473" w:type="dxa"/>
            <w:gridSpan w:val="3"/>
            <w:shd w:val="clear" w:color="auto" w:fill="FBE4D5" w:themeFill="accent2" w:themeFillTint="33"/>
          </w:tcPr>
          <w:p w14:paraId="58D43368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1</w:t>
            </w:r>
          </w:p>
          <w:p w14:paraId="5FC500A9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10 working days</w:t>
            </w:r>
          </w:p>
        </w:tc>
        <w:tc>
          <w:tcPr>
            <w:tcW w:w="3473" w:type="dxa"/>
            <w:gridSpan w:val="3"/>
            <w:shd w:val="clear" w:color="auto" w:fill="FBE4D5" w:themeFill="accent2" w:themeFillTint="33"/>
          </w:tcPr>
          <w:p w14:paraId="23B7321B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2</w:t>
            </w:r>
          </w:p>
          <w:p w14:paraId="460A0010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Within 2 - 6 weeks</w:t>
            </w:r>
          </w:p>
        </w:tc>
        <w:tc>
          <w:tcPr>
            <w:tcW w:w="3474" w:type="dxa"/>
            <w:gridSpan w:val="3"/>
            <w:shd w:val="clear" w:color="auto" w:fill="FBE4D5" w:themeFill="accent2" w:themeFillTint="33"/>
          </w:tcPr>
          <w:p w14:paraId="08B13FE1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PRIORITY 3</w:t>
            </w:r>
          </w:p>
          <w:p w14:paraId="12EC5AF4" w14:textId="77777777" w:rsidR="00231154" w:rsidRPr="00EE09BA" w:rsidRDefault="00231154" w:rsidP="00231154">
            <w:pPr>
              <w:numPr>
                <w:ilvl w:val="0"/>
                <w:numId w:val="1"/>
              </w:numPr>
              <w:spacing w:after="0"/>
              <w:contextualSpacing/>
              <w:jc w:val="center"/>
              <w:rPr>
                <w:rFonts w:ascii="Arial" w:hAnsi="Arial" w:cs="Arial"/>
                <w:b/>
                <w:color w:val="0D0D0D"/>
                <w:sz w:val="22"/>
                <w:lang w:eastAsia="en-GB"/>
              </w:rPr>
            </w:pPr>
            <w:r w:rsidRPr="00EE09BA">
              <w:rPr>
                <w:rFonts w:ascii="Arial" w:hAnsi="Arial" w:cs="Arial"/>
                <w:b/>
                <w:color w:val="0D0D0D"/>
                <w:sz w:val="22"/>
                <w:lang w:eastAsia="en-GB"/>
              </w:rPr>
              <w:t>weeks +</w:t>
            </w:r>
          </w:p>
        </w:tc>
      </w:tr>
      <w:tr w:rsidR="00231154" w:rsidRPr="00EE09BA" w14:paraId="1FDB3005" w14:textId="77777777" w:rsidTr="00231154">
        <w:tc>
          <w:tcPr>
            <w:tcW w:w="3473" w:type="dxa"/>
            <w:gridSpan w:val="3"/>
          </w:tcPr>
          <w:p w14:paraId="4FE7E278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bCs/>
                <w:color w:val="0D0D0D"/>
                <w:sz w:val="20"/>
                <w:lang w:eastAsia="en-GB"/>
              </w:rPr>
              <w:t>S</w:t>
            </w: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wallowing risk</w:t>
            </w:r>
          </w:p>
        </w:tc>
        <w:tc>
          <w:tcPr>
            <w:tcW w:w="3473" w:type="dxa"/>
            <w:gridSpan w:val="3"/>
          </w:tcPr>
          <w:p w14:paraId="0DE7FD26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Discharged from stroke unit</w:t>
            </w:r>
          </w:p>
        </w:tc>
        <w:tc>
          <w:tcPr>
            <w:tcW w:w="3474" w:type="dxa"/>
            <w:gridSpan w:val="3"/>
          </w:tcPr>
          <w:p w14:paraId="17E74F5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Previous CVA referred with problems relating to previous CVA</w:t>
            </w:r>
          </w:p>
        </w:tc>
      </w:tr>
      <w:tr w:rsidR="00231154" w:rsidRPr="00EE09BA" w14:paraId="4E83F65A" w14:textId="77777777" w:rsidTr="00231154">
        <w:tc>
          <w:tcPr>
            <w:tcW w:w="3473" w:type="dxa"/>
            <w:gridSpan w:val="3"/>
          </w:tcPr>
          <w:p w14:paraId="36CDF5E0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Diagnosed with CVA – not admitted to hospital</w:t>
            </w:r>
          </w:p>
        </w:tc>
        <w:tc>
          <w:tcPr>
            <w:tcW w:w="3473" w:type="dxa"/>
            <w:gridSpan w:val="3"/>
          </w:tcPr>
          <w:p w14:paraId="165E65D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Exercise programme prescribed whilst in hospital</w:t>
            </w:r>
          </w:p>
        </w:tc>
        <w:tc>
          <w:tcPr>
            <w:tcW w:w="3474" w:type="dxa"/>
            <w:gridSpan w:val="3"/>
          </w:tcPr>
          <w:p w14:paraId="3E75F6A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Poor potential for improvement</w:t>
            </w:r>
          </w:p>
        </w:tc>
      </w:tr>
      <w:tr w:rsidR="00231154" w:rsidRPr="00EE09BA" w14:paraId="41A77C90" w14:textId="77777777" w:rsidTr="00231154">
        <w:tc>
          <w:tcPr>
            <w:tcW w:w="3473" w:type="dxa"/>
            <w:gridSpan w:val="3"/>
          </w:tcPr>
          <w:p w14:paraId="378EAF71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Cs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bCs/>
                <w:color w:val="0D0D0D"/>
                <w:sz w:val="20"/>
                <w:lang w:eastAsia="en-GB"/>
              </w:rPr>
              <w:t>Falls</w:t>
            </w:r>
          </w:p>
        </w:tc>
        <w:tc>
          <w:tcPr>
            <w:tcW w:w="3473" w:type="dxa"/>
            <w:gridSpan w:val="3"/>
          </w:tcPr>
          <w:p w14:paraId="77ED463C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Requires rehab programme to progress abilities and is safe</w:t>
            </w:r>
          </w:p>
        </w:tc>
        <w:tc>
          <w:tcPr>
            <w:tcW w:w="3474" w:type="dxa"/>
            <w:gridSpan w:val="3"/>
          </w:tcPr>
          <w:p w14:paraId="64AC50E0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3E522C3E" w14:textId="77777777" w:rsidTr="00231154">
        <w:tc>
          <w:tcPr>
            <w:tcW w:w="3473" w:type="dxa"/>
            <w:gridSpan w:val="3"/>
          </w:tcPr>
          <w:p w14:paraId="51627C53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Cs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bCs/>
                <w:color w:val="0D0D0D"/>
                <w:sz w:val="20"/>
                <w:lang w:eastAsia="en-GB"/>
              </w:rPr>
              <w:t>Moving and handling risk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4A485817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54683F53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3DFFB23F" w14:textId="77777777" w:rsidTr="00231154">
        <w:tc>
          <w:tcPr>
            <w:tcW w:w="3473" w:type="dxa"/>
            <w:gridSpan w:val="3"/>
          </w:tcPr>
          <w:p w14:paraId="71781F3C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Carer not coping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28534366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1D4D6A9C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30C2A919" w14:textId="77777777" w:rsidTr="00231154">
        <w:tc>
          <w:tcPr>
            <w:tcW w:w="3473" w:type="dxa"/>
            <w:gridSpan w:val="3"/>
          </w:tcPr>
          <w:p w14:paraId="1565F0FB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Difficulty with transfers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02DA9BB6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17945662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04470EE9" w14:textId="77777777" w:rsidTr="00231154">
        <w:tc>
          <w:tcPr>
            <w:tcW w:w="3473" w:type="dxa"/>
            <w:gridSpan w:val="3"/>
          </w:tcPr>
          <w:p w14:paraId="36DDF71A" w14:textId="77777777" w:rsidR="00231154" w:rsidRPr="00EE09BA" w:rsidRDefault="00231154" w:rsidP="00231154">
            <w:pPr>
              <w:tabs>
                <w:tab w:val="left" w:pos="885"/>
              </w:tabs>
              <w:spacing w:after="0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  <w:r w:rsidRPr="00EE09BA">
              <w:rPr>
                <w:rFonts w:ascii="Arial" w:hAnsi="Arial" w:cs="Arial"/>
                <w:color w:val="0D0D0D"/>
                <w:sz w:val="20"/>
                <w:lang w:eastAsia="en-GB"/>
              </w:rPr>
              <w:t>Complaining of pain</w:t>
            </w:r>
          </w:p>
        </w:tc>
        <w:tc>
          <w:tcPr>
            <w:tcW w:w="3473" w:type="dxa"/>
            <w:gridSpan w:val="3"/>
            <w:shd w:val="clear" w:color="auto" w:fill="F2F2F2" w:themeFill="background1" w:themeFillShade="F2"/>
          </w:tcPr>
          <w:p w14:paraId="7C5D842C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  <w:tc>
          <w:tcPr>
            <w:tcW w:w="3474" w:type="dxa"/>
            <w:gridSpan w:val="3"/>
            <w:shd w:val="clear" w:color="auto" w:fill="F2F2F2" w:themeFill="background1" w:themeFillShade="F2"/>
          </w:tcPr>
          <w:p w14:paraId="2AA4831F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0"/>
                <w:lang w:eastAsia="en-GB"/>
              </w:rPr>
            </w:pPr>
          </w:p>
        </w:tc>
      </w:tr>
      <w:tr w:rsidR="00231154" w:rsidRPr="00EE09BA" w14:paraId="00B96C10" w14:textId="77777777" w:rsidTr="00231154">
        <w:tc>
          <w:tcPr>
            <w:tcW w:w="2376" w:type="dxa"/>
            <w:gridSpan w:val="2"/>
            <w:shd w:val="clear" w:color="auto" w:fill="BFBFBF" w:themeFill="background1" w:themeFillShade="BF"/>
          </w:tcPr>
          <w:p w14:paraId="3513C18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Date of triage</w:t>
            </w:r>
          </w:p>
        </w:tc>
        <w:tc>
          <w:tcPr>
            <w:tcW w:w="2834" w:type="dxa"/>
            <w:gridSpan w:val="2"/>
          </w:tcPr>
          <w:p w14:paraId="51F463C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</w:p>
        </w:tc>
        <w:tc>
          <w:tcPr>
            <w:tcW w:w="2128" w:type="dxa"/>
            <w:gridSpan w:val="3"/>
            <w:shd w:val="clear" w:color="auto" w:fill="BFBFBF" w:themeFill="background1" w:themeFillShade="BF"/>
          </w:tcPr>
          <w:p w14:paraId="27A4E6A5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 xml:space="preserve">Priority </w:t>
            </w:r>
          </w:p>
        </w:tc>
        <w:tc>
          <w:tcPr>
            <w:tcW w:w="3082" w:type="dxa"/>
            <w:gridSpan w:val="2"/>
          </w:tcPr>
          <w:p w14:paraId="7C310C7F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</w:p>
        </w:tc>
      </w:tr>
      <w:tr w:rsidR="00231154" w:rsidRPr="00EE09BA" w14:paraId="28264D6E" w14:textId="77777777" w:rsidTr="00231154">
        <w:tc>
          <w:tcPr>
            <w:tcW w:w="5210" w:type="dxa"/>
            <w:gridSpan w:val="4"/>
            <w:shd w:val="clear" w:color="auto" w:fill="BFBFBF" w:themeFill="background1" w:themeFillShade="BF"/>
          </w:tcPr>
          <w:p w14:paraId="6473421B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Date to be seen by (date sent to CPR)</w:t>
            </w:r>
          </w:p>
        </w:tc>
        <w:tc>
          <w:tcPr>
            <w:tcW w:w="5210" w:type="dxa"/>
            <w:gridSpan w:val="5"/>
          </w:tcPr>
          <w:p w14:paraId="34BBEAAA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</w:p>
        </w:tc>
      </w:tr>
      <w:tr w:rsidR="00231154" w:rsidRPr="00EE09BA" w14:paraId="632912D8" w14:textId="77777777" w:rsidTr="00231154">
        <w:tc>
          <w:tcPr>
            <w:tcW w:w="2376" w:type="dxa"/>
            <w:gridSpan w:val="2"/>
            <w:shd w:val="clear" w:color="auto" w:fill="BFBFBF" w:themeFill="background1" w:themeFillShade="BF"/>
          </w:tcPr>
          <w:p w14:paraId="60754E59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Name</w:t>
            </w:r>
          </w:p>
        </w:tc>
        <w:tc>
          <w:tcPr>
            <w:tcW w:w="2834" w:type="dxa"/>
            <w:gridSpan w:val="2"/>
          </w:tcPr>
          <w:p w14:paraId="0F4BA0EC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</w:p>
        </w:tc>
        <w:tc>
          <w:tcPr>
            <w:tcW w:w="2128" w:type="dxa"/>
            <w:gridSpan w:val="3"/>
            <w:shd w:val="clear" w:color="auto" w:fill="BFBFBF" w:themeFill="background1" w:themeFillShade="BF"/>
          </w:tcPr>
          <w:p w14:paraId="6369497C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Signature</w:t>
            </w:r>
          </w:p>
        </w:tc>
        <w:tc>
          <w:tcPr>
            <w:tcW w:w="3082" w:type="dxa"/>
            <w:gridSpan w:val="2"/>
          </w:tcPr>
          <w:p w14:paraId="59350C63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</w:p>
        </w:tc>
      </w:tr>
      <w:tr w:rsidR="00231154" w:rsidRPr="00EE09BA" w14:paraId="3897BBFF" w14:textId="77777777" w:rsidTr="00231154">
        <w:tc>
          <w:tcPr>
            <w:tcW w:w="2376" w:type="dxa"/>
            <w:gridSpan w:val="2"/>
            <w:shd w:val="clear" w:color="auto" w:fill="BFBFBF" w:themeFill="background1" w:themeFillShade="BF"/>
          </w:tcPr>
          <w:p w14:paraId="39C4E35A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Profession</w:t>
            </w:r>
          </w:p>
        </w:tc>
        <w:tc>
          <w:tcPr>
            <w:tcW w:w="2834" w:type="dxa"/>
            <w:gridSpan w:val="2"/>
          </w:tcPr>
          <w:p w14:paraId="5152C956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</w:p>
        </w:tc>
        <w:tc>
          <w:tcPr>
            <w:tcW w:w="2128" w:type="dxa"/>
            <w:gridSpan w:val="3"/>
            <w:shd w:val="clear" w:color="auto" w:fill="BFBFBF" w:themeFill="background1" w:themeFillShade="BF"/>
          </w:tcPr>
          <w:p w14:paraId="7002D9AE" w14:textId="77777777" w:rsidR="00231154" w:rsidRPr="00EE09BA" w:rsidRDefault="00231154" w:rsidP="00231154">
            <w:pPr>
              <w:spacing w:after="0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EE09BA"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  <w:t>Base/Location</w:t>
            </w:r>
          </w:p>
        </w:tc>
        <w:tc>
          <w:tcPr>
            <w:tcW w:w="3082" w:type="dxa"/>
            <w:gridSpan w:val="2"/>
          </w:tcPr>
          <w:p w14:paraId="3865E890" w14:textId="77777777" w:rsidR="00231154" w:rsidRPr="00EE09BA" w:rsidRDefault="00231154" w:rsidP="00231154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  <w:sz w:val="22"/>
                <w:szCs w:val="22"/>
                <w:lang w:eastAsia="en-GB"/>
              </w:rPr>
            </w:pPr>
          </w:p>
        </w:tc>
      </w:tr>
    </w:tbl>
    <w:p w14:paraId="3013FDC1" w14:textId="77777777" w:rsidR="00EE09BA" w:rsidRPr="00EE09BA" w:rsidRDefault="00EE09BA" w:rsidP="00EE09BA">
      <w:pPr>
        <w:spacing w:after="0"/>
        <w:rPr>
          <w:rFonts w:ascii="Arial" w:hAnsi="Arial" w:cs="Arial"/>
          <w:color w:val="0D0D0D"/>
          <w:sz w:val="22"/>
          <w:lang w:eastAsia="en-GB"/>
        </w:rPr>
      </w:pPr>
    </w:p>
    <w:p w14:paraId="09FA9FF8" w14:textId="77777777" w:rsidR="004D73F4" w:rsidRDefault="004D73F4" w:rsidP="00231154">
      <w:pPr>
        <w:spacing w:after="0"/>
        <w:jc w:val="right"/>
        <w:rPr>
          <w:rFonts w:ascii="Arial" w:hAnsi="Arial" w:cs="Arial"/>
          <w:b/>
          <w:color w:val="0D0D0D"/>
          <w:sz w:val="16"/>
          <w:szCs w:val="16"/>
          <w:lang w:eastAsia="en-GB"/>
        </w:rPr>
      </w:pPr>
    </w:p>
    <w:p w14:paraId="6ED7B22D" w14:textId="77777777" w:rsidR="00EE09BA" w:rsidRPr="00C64D58" w:rsidRDefault="00231154" w:rsidP="00C64D58">
      <w:pPr>
        <w:spacing w:after="0"/>
        <w:jc w:val="right"/>
        <w:rPr>
          <w:rFonts w:ascii="Arial" w:hAnsi="Arial" w:cs="Arial"/>
          <w:b/>
          <w:color w:val="0D0D0D"/>
          <w:sz w:val="16"/>
          <w:szCs w:val="16"/>
          <w:lang w:eastAsia="en-GB"/>
        </w:rPr>
      </w:pPr>
      <w:r>
        <w:rPr>
          <w:rFonts w:ascii="Arial" w:hAnsi="Arial" w:cs="Arial"/>
          <w:b/>
          <w:color w:val="0D0D0D"/>
          <w:sz w:val="16"/>
          <w:szCs w:val="16"/>
          <w:lang w:eastAsia="en-GB"/>
        </w:rPr>
        <w:t xml:space="preserve">Page 4 </w:t>
      </w:r>
      <w:r w:rsidRPr="00231154">
        <w:rPr>
          <w:rFonts w:ascii="Arial" w:hAnsi="Arial" w:cs="Arial"/>
          <w:b/>
          <w:color w:val="0D0D0D"/>
          <w:sz w:val="16"/>
          <w:szCs w:val="16"/>
          <w:lang w:eastAsia="en-GB"/>
        </w:rPr>
        <w:t>of 4</w:t>
      </w:r>
    </w:p>
    <w:sectPr w:rsidR="00EE09BA" w:rsidRPr="00C64D58" w:rsidSect="0034725D">
      <w:headerReference w:type="default" r:id="rId11"/>
      <w:headerReference w:type="first" r:id="rId12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7F30" w14:textId="77777777" w:rsidR="009005F9" w:rsidRDefault="009005F9" w:rsidP="0034725D">
      <w:pPr>
        <w:spacing w:after="0"/>
      </w:pPr>
      <w:r>
        <w:separator/>
      </w:r>
    </w:p>
  </w:endnote>
  <w:endnote w:type="continuationSeparator" w:id="0">
    <w:p w14:paraId="2A982E75" w14:textId="77777777" w:rsidR="009005F9" w:rsidRDefault="009005F9" w:rsidP="003472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2C9E" w14:textId="77777777" w:rsidR="009005F9" w:rsidRDefault="009005F9" w:rsidP="0034725D">
      <w:pPr>
        <w:spacing w:after="0"/>
      </w:pPr>
      <w:r>
        <w:separator/>
      </w:r>
    </w:p>
  </w:footnote>
  <w:footnote w:type="continuationSeparator" w:id="0">
    <w:p w14:paraId="0C8EB129" w14:textId="77777777" w:rsidR="009005F9" w:rsidRDefault="009005F9" w:rsidP="003472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4A09" w14:textId="783D68E6" w:rsidR="00962C05" w:rsidRDefault="004D08FC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EE4560" wp14:editId="24809F46">
              <wp:simplePos x="0" y="0"/>
              <wp:positionH relativeFrom="margin">
                <wp:posOffset>-200025</wp:posOffset>
              </wp:positionH>
              <wp:positionV relativeFrom="paragraph">
                <wp:posOffset>-257810</wp:posOffset>
              </wp:positionV>
              <wp:extent cx="4557720" cy="504967"/>
              <wp:effectExtent l="0" t="0" r="0" b="9525"/>
              <wp:wrapNone/>
              <wp:docPr id="657688193" name="Freeform 6"/>
              <wp:cNvGraphicFramePr xmlns:a="http://schemas.openxmlformats.org/drawingml/2006/main"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4557720" cy="50496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12766" h="2180705">
                            <a:moveTo>
                              <a:pt x="0" y="0"/>
                            </a:moveTo>
                            <a:lnTo>
                              <a:pt x="10912766" y="0"/>
                            </a:lnTo>
                            <a:lnTo>
                              <a:pt x="10912766" y="2180705"/>
                            </a:lnTo>
                            <a:lnTo>
                              <a:pt x="0" y="218070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C8826A" id="Freeform 6" o:spid="_x0000_s1026" style="position:absolute;margin-left:-15.75pt;margin-top:-20.3pt;width:358.9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912766,2180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" path="m,l10912766,r,2180705l,2180705,,xe" stroked="f">
              <v:fill r:id="rId2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AC08" w14:textId="18EEDE7E" w:rsidR="00B641C6" w:rsidRDefault="004D08FC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A3D80" wp14:editId="54C5EB56">
              <wp:simplePos x="0" y="0"/>
              <wp:positionH relativeFrom="margin">
                <wp:align>left</wp:align>
              </wp:positionH>
              <wp:positionV relativeFrom="paragraph">
                <wp:posOffset>-267335</wp:posOffset>
              </wp:positionV>
              <wp:extent cx="4557720" cy="504967"/>
              <wp:effectExtent l="0" t="0" r="0" b="9525"/>
              <wp:wrapNone/>
              <wp:docPr id="18" name="Freeform 6">
                <a:extLst xmlns:a="http://schemas.openxmlformats.org/drawingml/2006/main">
                  <a:ext uri="{FF2B5EF4-FFF2-40B4-BE49-F238E27FC236}">
                    <a16:creationId xmlns:a16="http://schemas.microsoft.com/office/drawing/2014/main" id="{7AF19845-72A5-5436-D65A-4412AAA2C7F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4557720" cy="50496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12766" h="2180705">
                            <a:moveTo>
                              <a:pt x="0" y="0"/>
                            </a:moveTo>
                            <a:lnTo>
                              <a:pt x="10912766" y="0"/>
                            </a:lnTo>
                            <a:lnTo>
                              <a:pt x="10912766" y="2180705"/>
                            </a:lnTo>
                            <a:lnTo>
                              <a:pt x="0" y="218070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FFA75A" id="Freeform 6" o:spid="_x0000_s1026" style="position:absolute;margin-left:0;margin-top:-21.05pt;width:358.9pt;height:3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10912766,2180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" path="m,l10912766,r,2180705l,2180705,,xe" stroked="f">
              <v:fill r:id="rId2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E4A91"/>
    <w:multiLevelType w:val="hybridMultilevel"/>
    <w:tmpl w:val="FFFFFFFF"/>
    <w:lvl w:ilvl="0" w:tplc="DAAEE118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668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c7XWIqah2jKoBPV93bE" w:val="F&lt;PromptType PromptText=&quot;Referrer's Name:&quot; ResponseRequired=&quot;true&quot; /&gt;"/>
    <w:docVar w:name="Oejp7yH7Xw19xbsq5gRj" w:val="O&lt;MergeFieldDetailType UIDisplayName=&quot;Organisation Telephone Number&quot; MergeFieldName=&quot;Organisation_Telephone_Number&quot; /&gt;"/>
    <w:docVar w:name="OeKa6kUhaTMMBUD7vLek" w:val="O&lt;MergeFieldDetailType UIDisplayName=&quot;Organisation Name&quot; MergeFieldName=&quot;Organisation_Name&quot; /&gt;"/>
    <w:docVar w:name="OsTfAa2hy6PjexzKghFe" w:val="O&lt;MergeFieldDetailType UIDisplayName=&quot;Organisation Full Address (single line)&quot; MergeFieldName=&quot;Organisation_Full_Address_Singe_Line&quot; /&gt;"/>
    <w:docVar w:name="OuSLfRVFWpSRdYRgOdOO" w:val="O&lt;MergeFieldDetailType UIDisplayName=&quot;Organisation Postcode&quot; MergeFieldName=&quot;Organisation_Postcode&quot; /&gt;"/>
    <w:docVar w:name="OyJlXjLhWbKLJttlRmAl" w:val="O&lt;MergeFieldDetailType UIDisplayName=&quot;Organisation Telephone Number&quot; MergeFieldName=&quot;Organisation_Telephone_Number&quot; /&gt;"/>
    <w:docVar w:name="P1MdYgjcnymLdcOzQk7g" w:val="P&lt;MergeFieldDetailType UIDisplayName=&quot;Home Full Address (single line)&quot; MergeFieldName=&quot;Patient_Contact_Full_Address_Singe_Line&quot; /&gt;"/>
    <w:docVar w:name="P2PHb2CWEMfazLrDDTdf" w:val="P&lt;MergeFieldDetailType UIDisplayName=&quot;Patient Mobile Telephone&quot; MergeFieldName=&quot;Patient_Contact_Details_Mobile_Telephone&quot; /&gt;"/>
    <w:docVar w:name="P4lBGCYYyw87gwSlOz75" w:val="P&lt;MergeFieldDetailType UIDisplayName=&quot;Gender(full)&quot; MergeFieldName=&quot;Patient_Gender_Full&quot; /&gt;"/>
    <w:docVar w:name="P5c5gELDraqp7nahPxkF" w:val="P&lt;MergeFieldDetailType UIDisplayName=&quot;Patient Home Telephone&quot; MergeFieldName=&quot;Patient_Contact_Details_Home_Telephone&quot; /&gt;"/>
    <w:docVar w:name="P9aaskLVk4zUfbCk7yly" w:val="P&lt;MergeFieldDetailType UIDisplayName=&quot;NHS Number&quot; MergeFieldName=&quot;Patient_Identifier_Number&quot; ResourceValue=&quot;PrimaryPatientIdentifierShorthandName&quot; /&gt;"/>
    <w:docVar w:name="Pa3W2cCaUWx5DPXJTIYv" w:val="P&lt;MergeFieldDetailType UIDisplayName=&quot;NHS Number&quot; MergeFieldName=&quot;Patient_Identifier_Number&quot; ResourceValue=&quot;PrimaryPatientIdentifierShorthandName&quot; /&gt;"/>
    <w:docVar w:name="PA4bT58SDARb8tW7O3UG" w:val="P&lt;MergeFieldDetailType UIDisplayName=&quot;Full Name&quot; MergeFieldName=&quot;Patient_Full_Name&quot; /&gt;"/>
    <w:docVar w:name="PBSRo6Y46qXkGKUsqdWl" w:val="P&lt;MergeFieldDetailType UIDisplayName=&quot;Full Name&quot; MergeFieldName=&quot;Patient_Full_Name&quot; /&gt;"/>
    <w:docVar w:name="PcI4oZ6pl3u1hjxtgwkN" w:val="P&lt;MergeFieldDetailType UIDisplayName=&quot;Home Full Address (stacked)&quot; MergeFieldName=&quot;Patient_Contact_Full_Address_Stacked&quot; /&gt;"/>
    <w:docVar w:name="PdGJIP6QgvlE6vJ7Iali" w:val="P&lt;MergeFieldDetailType UIDisplayName=&quot;Full Name&quot; MergeFieldName=&quot;Patient_Full_Name&quot; /&gt;"/>
    <w:docVar w:name="PElgz9WhsyrFGBmN8I2n" w:val="P&lt;MergeFieldDetailType UIDisplayName=&quot;NHS Number&quot; MergeFieldName=&quot;Patient_Identifier_Number&quot; ResourceValue=&quot;PrimaryPatientIdentifierShorthandName&quot; /&gt;"/>
    <w:docVar w:name="Pf5lddqkpyqOIaYz6oC3" w:val="P&lt;MergeFieldDetailType UIDisplayName=&quot;Date of Birth&quot; MergeFieldName=&quot;Patient_Date_of_Birth&quot; /&gt;"/>
    <w:docVar w:name="PFm7jUlNRUTdX5xF1jRj" w:val="P&lt;MergeFieldDetailType UIDisplayName=&quot;Main Language&quot; MergeFieldName=&quot;Patient_Main_Language&quot; /&gt;"/>
    <w:docVar w:name="PHUMcb4sKa9W88TfkmnN" w:val="P&lt;MergeFieldDetailType UIDisplayName=&quot;Usual GP Full Name&quot; MergeFieldName=&quot;Patient_Usual_GP_Full_Name&quot; /&gt;"/>
    <w:docVar w:name="PiESJkTKi2vyO1CnLcuf" w:val="P&lt;MergeFieldDetailType UIDisplayName=&quot;Ethnic Origin&quot; MergeFieldName=&quot;Patient_Ethnic_Origin&quot; /&gt;"/>
    <w:docVar w:name="PlcDfv69G2bZ6VC3O7IQ" w:val="P&lt;MergeFieldDetailType UIDisplayName=&quot;Religion&quot; MergeFieldName=&quot;Patient_Religion&quot; /&gt;"/>
    <w:docVar w:name="PplnkBKeF7RGE6wLwcIs" w:val="P&lt;MergeFieldDetailType UIDisplayName=&quot;Date of Birth&quot; MergeFieldName=&quot;Patient_Date_of_Birth&quot; /&gt;"/>
    <w:docVar w:name="PR1fJOhtHTtiKBQiygHL" w:val="P&lt;MergeFieldDetailType UIDisplayName=&quot;Full Name&quot; MergeFieldName=&quot;Patient_Full_Name&quot; /&gt;"/>
    <w:docVar w:name="PS4atkPIZqzKaeAAEeOE" w:val="P&lt;MergeFieldDetailType UIDisplayName=&quot;NHS Number&quot; MergeFieldName=&quot;Patient_Identifier_Number&quot; ResourceValue=&quot;PrimaryPatientIdentifierShorthandName&quot; /&gt;"/>
    <w:docVar w:name="PUFYrKu5FYn2pXu1svNj" w:val="P&lt;MergeFieldDetailType UIDisplayName=&quot;Date of Birth&quot; MergeFieldName=&quot;Patient_Date_of_Birth&quot; /&gt;"/>
    <w:docVar w:name="Pz2MygW5ywvyEegt2HPJ" w:val="P&lt;MergeFieldDetailType UIDisplayName=&quot;Home Address Postcode&quot; MergeFieldName=&quot;Patient_Contact_Details_Postcode&quot; /&gt;"/>
    <w:docVar w:name="TEYh3TXQZoQtOwTgq1mU" w:val="T&lt;ClinicalContentTableType IncludeMostRecentOnly=&quot;false&quot; UIDisplayName=&quot;Problems&quot; TableTitle=&quot;Problems&quot; NoDataText=&quot;No problems recorded.&quot; GUID=&quot;79612222-78f9-4682-a50a-0fd6f43daac7&quot; DisplayTitle=&quot;true&quot; DisplayHeaderRow=&quot;false&quot; DisplayBorder=&quot;false&quot; NoDataAction=&quot;1&quot; TableType=&quot;9&quot; PromptWhenMerging=&quot;true&quot;&gt;&lt;Criteria IsSelectAll=&quot;true&quot; /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  <w:docVar w:name="TjpTZqJOncEoIKeZK6dt" w:val="T&lt;ClinicalContentTableType IncludeMostRecentOnly=&quot;false&quot; UIDisplayName=&quot;Allergies&quot; TableTitle=&quot;Allergies&quot; NoDataText=&quot;No allergies recorded.&quot; GUID=&quot;e6556ad9-0824-4aee-a8cb-8045335f2127&quot; DisplayTitle=&quot;true&quot; DisplayHeaderRow=&quot;false&quot; DisplayBorder=&quot;false&quot; NoDataAction=&quot;1&quot; TableType=&quot;0&quot; PromptWhenMerging=&quot;false&quot;&gt;&lt;IncludedColumns&gt;Date&lt;/IncludedColumns&gt;&lt;IncludedColumns&gt;Description&lt;/IncludedColumns&gt;&lt;IncludedColumns&gt;Associated Text&lt;/IncludedColumns&gt;&lt;/ClinicalContentTableType&gt;"/>
  </w:docVars>
  <w:rsids>
    <w:rsidRoot w:val="00EE09BA"/>
    <w:rsid w:val="000120D5"/>
    <w:rsid w:val="000746F3"/>
    <w:rsid w:val="000B5BCB"/>
    <w:rsid w:val="000D462C"/>
    <w:rsid w:val="001316DF"/>
    <w:rsid w:val="001452E4"/>
    <w:rsid w:val="001D27AF"/>
    <w:rsid w:val="002073A8"/>
    <w:rsid w:val="00207FB4"/>
    <w:rsid w:val="0021176F"/>
    <w:rsid w:val="00217EBA"/>
    <w:rsid w:val="00231154"/>
    <w:rsid w:val="002474EF"/>
    <w:rsid w:val="002635B7"/>
    <w:rsid w:val="002A3820"/>
    <w:rsid w:val="002C5116"/>
    <w:rsid w:val="003140EB"/>
    <w:rsid w:val="00342876"/>
    <w:rsid w:val="0034725D"/>
    <w:rsid w:val="0036542D"/>
    <w:rsid w:val="0037070B"/>
    <w:rsid w:val="003B4762"/>
    <w:rsid w:val="003B6952"/>
    <w:rsid w:val="003D3975"/>
    <w:rsid w:val="004843DB"/>
    <w:rsid w:val="004D08FC"/>
    <w:rsid w:val="004D73F4"/>
    <w:rsid w:val="00510E63"/>
    <w:rsid w:val="005B64FD"/>
    <w:rsid w:val="00634043"/>
    <w:rsid w:val="00666E88"/>
    <w:rsid w:val="00684472"/>
    <w:rsid w:val="00715F9A"/>
    <w:rsid w:val="00727D87"/>
    <w:rsid w:val="00776308"/>
    <w:rsid w:val="007A2C53"/>
    <w:rsid w:val="007D4834"/>
    <w:rsid w:val="00821770"/>
    <w:rsid w:val="00846EFC"/>
    <w:rsid w:val="008617B8"/>
    <w:rsid w:val="00867FB1"/>
    <w:rsid w:val="008861AD"/>
    <w:rsid w:val="008C1588"/>
    <w:rsid w:val="009005F9"/>
    <w:rsid w:val="00912071"/>
    <w:rsid w:val="00962C05"/>
    <w:rsid w:val="00985111"/>
    <w:rsid w:val="00A52810"/>
    <w:rsid w:val="00A818EA"/>
    <w:rsid w:val="00AC4EC0"/>
    <w:rsid w:val="00AD5D05"/>
    <w:rsid w:val="00B035B7"/>
    <w:rsid w:val="00B641C6"/>
    <w:rsid w:val="00C078CE"/>
    <w:rsid w:val="00C53488"/>
    <w:rsid w:val="00C64D58"/>
    <w:rsid w:val="00C672E5"/>
    <w:rsid w:val="00CC30A7"/>
    <w:rsid w:val="00D46427"/>
    <w:rsid w:val="00D6575F"/>
    <w:rsid w:val="00D74039"/>
    <w:rsid w:val="00D77B50"/>
    <w:rsid w:val="00DC7A56"/>
    <w:rsid w:val="00DE726F"/>
    <w:rsid w:val="00E03B50"/>
    <w:rsid w:val="00EC4679"/>
    <w:rsid w:val="00EE09BA"/>
    <w:rsid w:val="00F25139"/>
    <w:rsid w:val="00F5759C"/>
    <w:rsid w:val="00F93F83"/>
    <w:rsid w:val="00F9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841F3"/>
  <w14:defaultImageDpi w14:val="0"/>
  <w15:docId w15:val="{671F9EEA-B757-43F4-A3D1-B1750D50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588"/>
    <w:pPr>
      <w:spacing w:after="140" w:line="240" w:lineRule="auto"/>
    </w:pPr>
    <w:rPr>
      <w:rFonts w:ascii="Calibri" w:hAnsi="Calibri" w:cs="Times New Roman"/>
      <w:color w:val="0D0D0D" w:themeColor="text1" w:themeTint="F2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6DF"/>
    <w:pPr>
      <w:keepNext/>
      <w:keepLines/>
      <w:spacing w:before="540"/>
      <w:outlineLvl w:val="0"/>
    </w:pPr>
    <w:rPr>
      <w:rFonts w:eastAsiaTheme="majorEastAsia"/>
      <w:color w:val="312783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FB1"/>
    <w:pPr>
      <w:keepNext/>
      <w:keepLines/>
      <w:spacing w:before="360" w:after="70"/>
      <w:outlineLvl w:val="1"/>
    </w:pPr>
    <w:rPr>
      <w:rFonts w:eastAsiaTheme="majorEastAsia"/>
      <w:color w:val="005EB8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EFC"/>
    <w:pPr>
      <w:keepNext/>
      <w:keepLines/>
      <w:spacing w:before="280" w:after="0"/>
      <w:outlineLvl w:val="2"/>
    </w:pPr>
    <w:rPr>
      <w:rFonts w:eastAsiaTheme="majorEastAsia"/>
      <w:color w:val="005EB8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C30A7"/>
    <w:pPr>
      <w:keepNext/>
      <w:keepLines/>
      <w:spacing w:before="40" w:after="0"/>
      <w:outlineLvl w:val="3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6DF"/>
    <w:rPr>
      <w:rFonts w:ascii="Calibri" w:eastAsiaTheme="majorEastAsia" w:hAnsi="Calibri" w:cs="Times New Roman"/>
      <w:color w:val="31278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7FB1"/>
    <w:rPr>
      <w:rFonts w:ascii="Calibri" w:eastAsiaTheme="majorEastAsia" w:hAnsi="Calibri" w:cs="Times New Roman"/>
      <w:color w:val="005EB8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6EFC"/>
    <w:rPr>
      <w:rFonts w:ascii="Calibri" w:eastAsiaTheme="majorEastAsia" w:hAnsi="Calibri" w:cs="Times New Roman"/>
      <w:color w:val="005EB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30A7"/>
    <w:rPr>
      <w:rFonts w:ascii="Calibri" w:eastAsiaTheme="majorEastAsia" w:hAnsi="Calibri" w:cs="Times New Roman"/>
      <w:iCs/>
      <w:color w:val="0D0D0D" w:themeColor="text1" w:themeTint="F2"/>
      <w:sz w:val="24"/>
    </w:rPr>
  </w:style>
  <w:style w:type="paragraph" w:styleId="NoSpacing">
    <w:name w:val="No Spacing"/>
    <w:uiPriority w:val="1"/>
    <w:qFormat/>
    <w:rsid w:val="000D462C"/>
    <w:pPr>
      <w:spacing w:after="0" w:line="240" w:lineRule="auto"/>
    </w:pPr>
    <w:rPr>
      <w:rFonts w:ascii="Calibri" w:hAnsi="Calibri" w:cs="Times New Roman"/>
      <w:color w:val="0D0D0D" w:themeColor="text1" w:themeTint="F2"/>
      <w:sz w:val="24"/>
    </w:rPr>
  </w:style>
  <w:style w:type="paragraph" w:styleId="Header">
    <w:name w:val="header"/>
    <w:basedOn w:val="Normal"/>
    <w:link w:val="HeaderChar"/>
    <w:uiPriority w:val="99"/>
    <w:unhideWhenUsed/>
    <w:rsid w:val="0034725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4725D"/>
    <w:rPr>
      <w:rFonts w:ascii="Calibri" w:hAnsi="Calibri" w:cs="Times New Roman"/>
      <w:color w:val="0D0D0D" w:themeColor="text1" w:themeTint="F2"/>
      <w:sz w:val="24"/>
    </w:rPr>
  </w:style>
  <w:style w:type="paragraph" w:styleId="Footer">
    <w:name w:val="footer"/>
    <w:basedOn w:val="Normal"/>
    <w:link w:val="FooterChar"/>
    <w:uiPriority w:val="99"/>
    <w:unhideWhenUsed/>
    <w:rsid w:val="0034725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4725D"/>
    <w:rPr>
      <w:rFonts w:ascii="Calibri" w:hAnsi="Calibri" w:cs="Times New Roman"/>
      <w:color w:val="0D0D0D" w:themeColor="text1" w:themeTint="F2"/>
      <w:sz w:val="24"/>
    </w:rPr>
  </w:style>
  <w:style w:type="paragraph" w:customStyle="1" w:styleId="ReportTitle">
    <w:name w:val="Report Title"/>
    <w:basedOn w:val="Normal"/>
    <w:qFormat/>
    <w:rsid w:val="00B641C6"/>
    <w:pPr>
      <w:spacing w:after="0"/>
    </w:pPr>
    <w:rPr>
      <w:color w:val="312783"/>
      <w:sz w:val="96"/>
      <w:szCs w:val="96"/>
    </w:rPr>
  </w:style>
  <w:style w:type="paragraph" w:customStyle="1" w:styleId="ReportSubtitle">
    <w:name w:val="Report Subtitle"/>
    <w:basedOn w:val="Normal"/>
    <w:qFormat/>
    <w:rsid w:val="00B641C6"/>
    <w:pPr>
      <w:spacing w:before="150" w:after="0"/>
    </w:pPr>
    <w:rPr>
      <w:color w:val="005EBB"/>
      <w:sz w:val="48"/>
      <w:szCs w:val="48"/>
    </w:rPr>
  </w:style>
  <w:style w:type="table" w:styleId="TableGrid">
    <w:name w:val="Table Grid"/>
    <w:basedOn w:val="TableNormal"/>
    <w:uiPriority w:val="99"/>
    <w:rsid w:val="00EE09BA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74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EF"/>
    <w:rPr>
      <w:rFonts w:ascii="Tahoma" w:hAnsi="Tahoma" w:cs="Tahoma"/>
      <w:color w:val="0D0D0D" w:themeColor="text1" w:themeTint="F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08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LCOSPOSA@mft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tspoa1@nhs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e.mcgann\AppData\Local\Microsoft\Windows\Temporary%20Internet%20Files\Content.IE5\ECSV646U\97104.03%20MLCO%20ReportTrafford_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92D08-BA8D-4F3F-B20E-45F88D2D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97104.03 MLCO ReportTrafford_PO</Template>
  <TotalTime>2</TotalTime>
  <Pages>4</Pages>
  <Words>1271</Words>
  <Characters>7248</Characters>
  <Application>Microsoft Office Word</Application>
  <DocSecurity>0</DocSecurity>
  <Lines>60</Lines>
  <Paragraphs>17</Paragraphs>
  <ScaleCrop>false</ScaleCrop>
  <Company>Manchester City Council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Mcgann Clare</dc:creator>
  <cp:keywords/>
  <dc:description/>
  <cp:lastModifiedBy>Rigby Mathew (RA0) Manchester University NHS FT</cp:lastModifiedBy>
  <cp:revision>3</cp:revision>
  <cp:lastPrinted>2019-10-17T14:15:00Z</cp:lastPrinted>
  <dcterms:created xsi:type="dcterms:W3CDTF">2026-07-14T14:05:00Z</dcterms:created>
  <dcterms:modified xsi:type="dcterms:W3CDTF">2026-07-14T14:09:00Z</dcterms:modified>
</cp:coreProperties>
</file>